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CD716" w14:textId="77777777" w:rsidR="002A004C" w:rsidRDefault="00575369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>Załącznik nr 3</w:t>
      </w:r>
    </w:p>
    <w:p w14:paraId="51442C00" w14:textId="77777777" w:rsidR="002A004C" w:rsidRDefault="002A004C">
      <w:pPr>
        <w:pStyle w:val="Standard"/>
        <w:rPr>
          <w:b/>
          <w:bCs/>
        </w:rPr>
      </w:pPr>
    </w:p>
    <w:p w14:paraId="3F58E101" w14:textId="77777777" w:rsidR="002A004C" w:rsidRDefault="00575369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Y K A Z   W Y K O N A N Y C H   D O S T A W</w:t>
      </w:r>
    </w:p>
    <w:p w14:paraId="4FBCB782" w14:textId="77777777" w:rsidR="002A004C" w:rsidRDefault="002A004C">
      <w:pPr>
        <w:pStyle w:val="Standard"/>
        <w:jc w:val="center"/>
        <w:rPr>
          <w:b/>
          <w:bCs/>
          <w:sz w:val="28"/>
          <w:szCs w:val="28"/>
        </w:rPr>
      </w:pPr>
    </w:p>
    <w:p w14:paraId="15D8CF65" w14:textId="77777777" w:rsidR="002A004C" w:rsidRDefault="002A004C">
      <w:pPr>
        <w:pStyle w:val="Standard"/>
        <w:jc w:val="center"/>
        <w:rPr>
          <w:b/>
          <w:bCs/>
          <w:sz w:val="28"/>
          <w:szCs w:val="28"/>
        </w:rPr>
      </w:pPr>
    </w:p>
    <w:p w14:paraId="39990F03" w14:textId="77777777" w:rsidR="002A004C" w:rsidRDefault="002A004C">
      <w:pPr>
        <w:pStyle w:val="Standard"/>
        <w:jc w:val="center"/>
        <w:rPr>
          <w:b/>
          <w:bCs/>
          <w:sz w:val="28"/>
          <w:szCs w:val="28"/>
        </w:rPr>
      </w:pPr>
    </w:p>
    <w:p w14:paraId="3FE1BE35" w14:textId="77777777" w:rsidR="002A004C" w:rsidRDefault="00575369">
      <w:pPr>
        <w:pStyle w:val="Standard"/>
        <w:jc w:val="right"/>
      </w:pPr>
      <w:r>
        <w:t>.............................................................</w:t>
      </w:r>
    </w:p>
    <w:p w14:paraId="524AC21B" w14:textId="77777777" w:rsidR="002A004C" w:rsidRDefault="00575369">
      <w:pPr>
        <w:pStyle w:val="Standard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(miejscowość, data)                    </w:t>
      </w:r>
    </w:p>
    <w:p w14:paraId="19057142" w14:textId="77777777" w:rsidR="002A004C" w:rsidRDefault="002A004C">
      <w:pPr>
        <w:pStyle w:val="Standard"/>
        <w:jc w:val="right"/>
      </w:pPr>
    </w:p>
    <w:p w14:paraId="00D6B697" w14:textId="77777777" w:rsidR="002A004C" w:rsidRDefault="002A004C">
      <w:pPr>
        <w:pStyle w:val="Standard"/>
        <w:jc w:val="right"/>
      </w:pPr>
    </w:p>
    <w:p w14:paraId="48276884" w14:textId="77777777" w:rsidR="002A004C" w:rsidRDefault="00575369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>............................................................</w:t>
      </w:r>
    </w:p>
    <w:p w14:paraId="2AE1697F" w14:textId="77777777" w:rsidR="002A004C" w:rsidRDefault="00575369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(pieczęć firmowa)</w:t>
      </w:r>
    </w:p>
    <w:p w14:paraId="2498EE67" w14:textId="77777777" w:rsidR="002A004C" w:rsidRDefault="002A004C">
      <w:pPr>
        <w:pStyle w:val="Standard"/>
        <w:rPr>
          <w:sz w:val="20"/>
          <w:szCs w:val="20"/>
        </w:rPr>
      </w:pPr>
    </w:p>
    <w:p w14:paraId="19FEA0EA" w14:textId="77777777" w:rsidR="002A004C" w:rsidRDefault="002A004C">
      <w:pPr>
        <w:pStyle w:val="Standard"/>
        <w:rPr>
          <w:sz w:val="20"/>
          <w:szCs w:val="20"/>
        </w:rPr>
      </w:pPr>
    </w:p>
    <w:p w14:paraId="586FED06" w14:textId="77777777" w:rsidR="002A004C" w:rsidRDefault="002A004C">
      <w:pPr>
        <w:pStyle w:val="Standard"/>
        <w:rPr>
          <w:sz w:val="20"/>
          <w:szCs w:val="20"/>
        </w:rPr>
      </w:pPr>
    </w:p>
    <w:p w14:paraId="58E4EBF9" w14:textId="77777777" w:rsidR="002A004C" w:rsidRDefault="002A004C">
      <w:pPr>
        <w:pStyle w:val="Standard"/>
      </w:pPr>
    </w:p>
    <w:p w14:paraId="5E76CB86" w14:textId="77777777" w:rsidR="00F56C11" w:rsidRDefault="00F56C11" w:rsidP="00F56C11">
      <w:pPr>
        <w:pStyle w:val="Standard"/>
        <w:jc w:val="both"/>
      </w:pPr>
      <w:r>
        <w:t>Wykaz wykonanych, a w przypadku świadczeń okresowych lub ciągłych również wykonywanych minimum dwóch dostaw, w okresie ostatnich 3 lat przed upływem terminu składania ofert, a jeżeli okres prowadzenia działalności jest krótszy – w tym okresie, wraz z podaniem ich wartości, przedmiotu, dat wykonania i podmiotów, na rzecz których zostały wykonane (załącznik nr 3 do SWZ), oraz załączeniem dowodów określających czy te dostawy wykonane lub są wykonywane należycie.</w:t>
      </w:r>
    </w:p>
    <w:p w14:paraId="0E6AC8CC" w14:textId="25C19EDC" w:rsidR="00F56C11" w:rsidRDefault="00F56C11" w:rsidP="00F56C11">
      <w:pPr>
        <w:pStyle w:val="Standard"/>
        <w:jc w:val="both"/>
      </w:pPr>
      <w:r>
        <w:t>Dowodami tymi są referencje, bądź inne dokumenty wystawione przez podmioty, w których Wykonawca realizował dostawy w wymaganym czasie, polegające na dostarczaniu środków ochrony osobistej w podobnym zakresie ilościowym.</w:t>
      </w:r>
    </w:p>
    <w:p w14:paraId="31A5E9EA" w14:textId="79D533E4" w:rsidR="00F56C11" w:rsidRDefault="00F56C11" w:rsidP="00F56C11">
      <w:pPr>
        <w:pStyle w:val="Standard"/>
        <w:jc w:val="both"/>
      </w:pPr>
      <w:r>
        <w:t>Dopuszcza się złożenie oświadczenia Wykonawcy jeżeli z uzasadnionej przyczyny</w:t>
      </w:r>
      <w:r>
        <w:t xml:space="preserve">                                           </w:t>
      </w:r>
      <w:r>
        <w:t>o obiektywnym charakterze nie jest w stanie uzyskać tych dokumentów.</w:t>
      </w:r>
    </w:p>
    <w:p w14:paraId="6E8F5722" w14:textId="77777777" w:rsidR="002A004C" w:rsidRDefault="002A004C">
      <w:pPr>
        <w:pStyle w:val="Standard"/>
        <w:jc w:val="both"/>
      </w:pPr>
    </w:p>
    <w:tbl>
      <w:tblPr>
        <w:tblW w:w="9583" w:type="dxa"/>
        <w:tblInd w:w="-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85"/>
        <w:gridCol w:w="1200"/>
        <w:gridCol w:w="2040"/>
        <w:gridCol w:w="1035"/>
        <w:gridCol w:w="2473"/>
      </w:tblGrid>
      <w:tr w:rsidR="002A004C" w14:paraId="58CC040D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0EA9F7" w14:textId="77777777" w:rsidR="002A004C" w:rsidRDefault="00575369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B30E3" w14:textId="77777777" w:rsidR="002A004C" w:rsidRDefault="00575369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AF4B3B" w14:textId="77777777" w:rsidR="002A004C" w:rsidRDefault="00575369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E5FD4F" w14:textId="77777777" w:rsidR="002A004C" w:rsidRDefault="00575369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33A89A" w14:textId="77777777" w:rsidR="002A004C" w:rsidRDefault="00575369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3ED7DAD0" w14:textId="77777777" w:rsidR="002A004C" w:rsidRDefault="00575369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2203F" w14:textId="77777777" w:rsidR="002A004C" w:rsidRDefault="00575369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</w:t>
            </w:r>
            <w:r>
              <w:rPr>
                <w:i w:val="0"/>
                <w:iCs w:val="0"/>
                <w:sz w:val="21"/>
                <w:szCs w:val="21"/>
              </w:rPr>
              <w:t>y lub kopie poświadczone za zgodność z oryginałem</w:t>
            </w:r>
          </w:p>
        </w:tc>
      </w:tr>
      <w:tr w:rsidR="002A004C" w14:paraId="618382E3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C4479B" w14:textId="77777777" w:rsidR="002A004C" w:rsidRDefault="00575369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BD9D3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  <w:p w14:paraId="59E06FA8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8718D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8E8D1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87569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D3507" w14:textId="77777777" w:rsidR="002A004C" w:rsidRDefault="002A004C">
            <w:pPr>
              <w:pStyle w:val="TableContents"/>
            </w:pPr>
          </w:p>
          <w:p w14:paraId="71583F5B" w14:textId="77777777" w:rsidR="002A004C" w:rsidRDefault="00575369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2A004C" w14:paraId="28468598" w14:textId="7777777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412FFC" w14:textId="77777777" w:rsidR="002A004C" w:rsidRDefault="00575369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A9125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  <w:p w14:paraId="13FEED92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CA533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A60FB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753A7" w14:textId="77777777" w:rsidR="002A004C" w:rsidRDefault="002A004C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0F8AD" w14:textId="77777777" w:rsidR="002A004C" w:rsidRDefault="002A004C">
            <w:pPr>
              <w:pStyle w:val="TableContents"/>
              <w:rPr>
                <w:sz w:val="28"/>
                <w:szCs w:val="28"/>
              </w:rPr>
            </w:pPr>
          </w:p>
          <w:p w14:paraId="5320B181" w14:textId="77777777" w:rsidR="002A004C" w:rsidRDefault="00575369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B937737" w14:textId="77777777" w:rsidR="002A004C" w:rsidRDefault="002A004C">
      <w:pPr>
        <w:pStyle w:val="Standard"/>
      </w:pPr>
    </w:p>
    <w:p w14:paraId="5351440F" w14:textId="77777777" w:rsidR="002A004C" w:rsidRDefault="002A004C">
      <w:pPr>
        <w:pStyle w:val="Standard"/>
        <w:ind w:left="-600"/>
      </w:pPr>
    </w:p>
    <w:p w14:paraId="6FACCD6F" w14:textId="77777777" w:rsidR="002A004C" w:rsidRDefault="002A004C">
      <w:pPr>
        <w:pStyle w:val="Standard"/>
      </w:pPr>
    </w:p>
    <w:p w14:paraId="5352214C" w14:textId="77777777" w:rsidR="002A004C" w:rsidRDefault="002A004C">
      <w:pPr>
        <w:pStyle w:val="Standard"/>
      </w:pPr>
    </w:p>
    <w:p w14:paraId="10D431C3" w14:textId="77777777" w:rsidR="002A004C" w:rsidRDefault="002A004C">
      <w:pPr>
        <w:pStyle w:val="Standard"/>
      </w:pPr>
    </w:p>
    <w:p w14:paraId="3785AE74" w14:textId="77777777" w:rsidR="002A004C" w:rsidRDefault="002A004C">
      <w:pPr>
        <w:pStyle w:val="Standard"/>
      </w:pPr>
    </w:p>
    <w:p w14:paraId="1E825CDA" w14:textId="77777777" w:rsidR="002A004C" w:rsidRDefault="002A004C">
      <w:pPr>
        <w:pStyle w:val="Standard"/>
      </w:pPr>
    </w:p>
    <w:p w14:paraId="0A30E054" w14:textId="77777777" w:rsidR="002A004C" w:rsidRDefault="00575369">
      <w:pPr>
        <w:pStyle w:val="Standard"/>
        <w:jc w:val="right"/>
      </w:pPr>
      <w:r>
        <w:t xml:space="preserve">...........................................................................        </w:t>
      </w:r>
    </w:p>
    <w:p w14:paraId="101AB4C9" w14:textId="77777777" w:rsidR="002A004C" w:rsidRDefault="00575369">
      <w:pPr>
        <w:pStyle w:val="Standard"/>
        <w:ind w:left="4254" w:firstLine="709"/>
        <w:jc w:val="center"/>
      </w:pPr>
      <w:r>
        <w:rPr>
          <w:sz w:val="20"/>
          <w:szCs w:val="20"/>
        </w:rPr>
        <w:t xml:space="preserve">(podpis osoby uprawnionej)                             </w:t>
      </w:r>
    </w:p>
    <w:sectPr w:rsidR="002A004C">
      <w:pgSz w:w="11906" w:h="16838"/>
      <w:pgMar w:top="850" w:right="1134" w:bottom="850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C023B8" w14:textId="77777777" w:rsidR="00575369" w:rsidRDefault="00575369">
      <w:r>
        <w:separator/>
      </w:r>
    </w:p>
  </w:endnote>
  <w:endnote w:type="continuationSeparator" w:id="0">
    <w:p w14:paraId="7AD081ED" w14:textId="77777777" w:rsidR="00575369" w:rsidRDefault="00575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FAF771" w14:textId="77777777" w:rsidR="00575369" w:rsidRDefault="00575369">
      <w:r>
        <w:rPr>
          <w:color w:val="000000"/>
        </w:rPr>
        <w:separator/>
      </w:r>
    </w:p>
  </w:footnote>
  <w:footnote w:type="continuationSeparator" w:id="0">
    <w:p w14:paraId="6659B086" w14:textId="77777777" w:rsidR="00575369" w:rsidRDefault="00575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327B92"/>
    <w:multiLevelType w:val="multilevel"/>
    <w:tmpl w:val="E1BEB366"/>
    <w:lvl w:ilvl="0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80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6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8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4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6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2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A004C"/>
    <w:rsid w:val="002A004C"/>
    <w:rsid w:val="00575369"/>
    <w:rsid w:val="00C02930"/>
    <w:rsid w:val="00F5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DAF79"/>
  <w15:docId w15:val="{FC61BF55-40F2-4A31-B0C8-A66B5A2ED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2016-09-09T09:09:00Z</cp:lastPrinted>
  <dcterms:created xsi:type="dcterms:W3CDTF">2020-08-19T09:37:00Z</dcterms:created>
  <dcterms:modified xsi:type="dcterms:W3CDTF">2020-08-19T09:37:00Z</dcterms:modified>
</cp:coreProperties>
</file>