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C4FAF" w14:textId="77777777" w:rsidR="00653AEC" w:rsidRDefault="004F45D5">
      <w:pPr>
        <w:pStyle w:val="Standard"/>
        <w:jc w:val="right"/>
        <w:rPr>
          <w:sz w:val="21"/>
          <w:szCs w:val="21"/>
        </w:rPr>
      </w:pPr>
      <w:r>
        <w:rPr>
          <w:sz w:val="21"/>
          <w:szCs w:val="21"/>
        </w:rPr>
        <w:t>Załącznik nr 6</w:t>
      </w:r>
    </w:p>
    <w:p w14:paraId="1589A96B" w14:textId="77777777" w:rsidR="00653AEC" w:rsidRDefault="004F45D5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Umowa nr ..................</w:t>
      </w:r>
    </w:p>
    <w:p w14:paraId="5D35343A" w14:textId="77777777" w:rsidR="00653AEC" w:rsidRDefault="004F45D5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na dostawę środków ochrony osobistej - wzór</w:t>
      </w:r>
    </w:p>
    <w:p w14:paraId="5D21846A" w14:textId="77777777" w:rsidR="00653AEC" w:rsidRDefault="00653AEC">
      <w:pPr>
        <w:pStyle w:val="Standard"/>
        <w:rPr>
          <w:sz w:val="12"/>
          <w:szCs w:val="12"/>
        </w:rPr>
      </w:pPr>
    </w:p>
    <w:p w14:paraId="69E1AD33" w14:textId="77777777" w:rsidR="00653AEC" w:rsidRDefault="00653AEC">
      <w:pPr>
        <w:pStyle w:val="Standard"/>
      </w:pPr>
    </w:p>
    <w:p w14:paraId="11BE5D70" w14:textId="77777777" w:rsidR="00653AEC" w:rsidRDefault="004F45D5">
      <w:pPr>
        <w:pStyle w:val="Standard"/>
      </w:pPr>
      <w:r>
        <w:t>W dniu ....................................... w Złotoryi, pomiędzy:</w:t>
      </w:r>
    </w:p>
    <w:p w14:paraId="4F135858" w14:textId="77777777" w:rsidR="00653AEC" w:rsidRDefault="00653AEC">
      <w:pPr>
        <w:pStyle w:val="Standard"/>
        <w:rPr>
          <w:sz w:val="12"/>
          <w:szCs w:val="12"/>
        </w:rPr>
      </w:pPr>
    </w:p>
    <w:p w14:paraId="34310CD3" w14:textId="77777777" w:rsidR="00653AEC" w:rsidRDefault="004F45D5">
      <w:pPr>
        <w:pStyle w:val="Standard"/>
        <w:rPr>
          <w:b/>
          <w:bCs/>
        </w:rPr>
      </w:pPr>
      <w:r>
        <w:rPr>
          <w:b/>
          <w:bCs/>
        </w:rPr>
        <w:tab/>
        <w:t>Wojewódzki Szpital Psychiatryczny w Złotoryi</w:t>
      </w:r>
    </w:p>
    <w:p w14:paraId="58C5C0DC" w14:textId="77777777" w:rsidR="00653AEC" w:rsidRDefault="004F45D5">
      <w:pPr>
        <w:pStyle w:val="Standard"/>
      </w:pPr>
      <w:r>
        <w:rPr>
          <w:b/>
          <w:bCs/>
        </w:rPr>
        <w:tab/>
      </w:r>
      <w:r>
        <w:t>ul. Szpitalna 9</w:t>
      </w:r>
    </w:p>
    <w:p w14:paraId="35849954" w14:textId="77777777" w:rsidR="00653AEC" w:rsidRDefault="004F45D5">
      <w:pPr>
        <w:pStyle w:val="Standard"/>
      </w:pPr>
      <w:r>
        <w:tab/>
        <w:t xml:space="preserve">59-500 </w:t>
      </w:r>
      <w:r>
        <w:t>Złotoryja</w:t>
      </w:r>
    </w:p>
    <w:p w14:paraId="3AFB0A73" w14:textId="77777777" w:rsidR="00653AEC" w:rsidRDefault="004F45D5">
      <w:pPr>
        <w:pStyle w:val="Standard"/>
      </w:pPr>
      <w:r>
        <w:tab/>
        <w:t>NIP: 694-13-68-014                                    REGON: 001016173</w:t>
      </w:r>
    </w:p>
    <w:p w14:paraId="4BCCBCF0" w14:textId="77777777" w:rsidR="00653AEC" w:rsidRDefault="004F45D5">
      <w:pPr>
        <w:pStyle w:val="Standard"/>
      </w:pPr>
      <w:r>
        <w:tab/>
        <w:t>KRS: IX Wydz. Gosp. Sąd Rejonowy Wrocław – Fabryczna nr 0000026376</w:t>
      </w:r>
    </w:p>
    <w:p w14:paraId="087910E4" w14:textId="77777777" w:rsidR="00653AEC" w:rsidRDefault="00653AEC">
      <w:pPr>
        <w:pStyle w:val="Standard"/>
        <w:rPr>
          <w:sz w:val="8"/>
          <w:szCs w:val="8"/>
        </w:rPr>
      </w:pPr>
    </w:p>
    <w:p w14:paraId="2789BC2B" w14:textId="77777777" w:rsidR="00653AEC" w:rsidRDefault="004F45D5">
      <w:pPr>
        <w:pStyle w:val="Standard"/>
      </w:pPr>
      <w:r>
        <w:tab/>
        <w:t>reprezentowanym przez:</w:t>
      </w:r>
    </w:p>
    <w:p w14:paraId="6A048015" w14:textId="77777777" w:rsidR="00653AEC" w:rsidRDefault="004F45D5">
      <w:pPr>
        <w:pStyle w:val="Standard"/>
        <w:jc w:val="both"/>
      </w:pPr>
      <w:r>
        <w:tab/>
        <w:t xml:space="preserve">      Dyrektor </w:t>
      </w:r>
      <w:r>
        <w:tab/>
        <w:t>- Wojciech Szeląg</w:t>
      </w:r>
    </w:p>
    <w:p w14:paraId="49B283E3" w14:textId="77777777" w:rsidR="00653AEC" w:rsidRDefault="00653AEC">
      <w:pPr>
        <w:pStyle w:val="Standard"/>
        <w:rPr>
          <w:sz w:val="8"/>
          <w:szCs w:val="8"/>
        </w:rPr>
      </w:pPr>
    </w:p>
    <w:p w14:paraId="607A88A2" w14:textId="77777777" w:rsidR="00653AEC" w:rsidRDefault="004F45D5">
      <w:pPr>
        <w:pStyle w:val="Standard"/>
      </w:pPr>
      <w:r>
        <w:tab/>
        <w:t xml:space="preserve">zwanym w treści umowy </w:t>
      </w:r>
      <w:r>
        <w:rPr>
          <w:b/>
          <w:bCs/>
        </w:rPr>
        <w:t>Zamawiającym</w:t>
      </w:r>
    </w:p>
    <w:p w14:paraId="57D8A1A4" w14:textId="77777777" w:rsidR="00653AEC" w:rsidRDefault="00653AEC">
      <w:pPr>
        <w:pStyle w:val="Standard"/>
        <w:rPr>
          <w:sz w:val="12"/>
          <w:szCs w:val="12"/>
        </w:rPr>
      </w:pPr>
    </w:p>
    <w:p w14:paraId="2CBDF4E9" w14:textId="77777777" w:rsidR="00653AEC" w:rsidRDefault="004F45D5">
      <w:pPr>
        <w:pStyle w:val="Standard"/>
        <w:ind w:firstLine="709"/>
      </w:pPr>
      <w:r>
        <w:t>a</w:t>
      </w:r>
    </w:p>
    <w:p w14:paraId="0E694A71" w14:textId="77777777" w:rsidR="00653AEC" w:rsidRDefault="00653AEC">
      <w:pPr>
        <w:pStyle w:val="Standard"/>
        <w:rPr>
          <w:rFonts w:cs="Arial"/>
          <w:sz w:val="12"/>
          <w:szCs w:val="12"/>
        </w:rPr>
      </w:pPr>
    </w:p>
    <w:p w14:paraId="78598293" w14:textId="77777777" w:rsidR="00653AEC" w:rsidRDefault="004F45D5">
      <w:pPr>
        <w:pStyle w:val="Standard"/>
        <w:spacing w:line="360" w:lineRule="auto"/>
      </w:pPr>
      <w:r>
        <w:tab/>
        <w:t>................................................................................................................................</w:t>
      </w:r>
    </w:p>
    <w:p w14:paraId="1CF34414" w14:textId="77777777" w:rsidR="00653AEC" w:rsidRDefault="004F45D5">
      <w:pPr>
        <w:pStyle w:val="Standard"/>
        <w:spacing w:line="360" w:lineRule="auto"/>
      </w:pPr>
      <w:r>
        <w:tab/>
        <w:t>............................................................................................................</w:t>
      </w:r>
      <w:r>
        <w:t>....................</w:t>
      </w:r>
    </w:p>
    <w:p w14:paraId="3B8784B7" w14:textId="77777777" w:rsidR="00653AEC" w:rsidRDefault="004F45D5">
      <w:pPr>
        <w:pStyle w:val="Standard"/>
        <w:spacing w:line="360" w:lineRule="auto"/>
      </w:pPr>
      <w:r>
        <w:tab/>
        <w:t xml:space="preserve">NIP:   ...........................................        </w:t>
      </w:r>
      <w:r>
        <w:tab/>
        <w:t xml:space="preserve"> REGON: ........................................</w:t>
      </w:r>
    </w:p>
    <w:p w14:paraId="58FB24F7" w14:textId="77777777" w:rsidR="00653AEC" w:rsidRDefault="004F45D5">
      <w:pPr>
        <w:pStyle w:val="Standard"/>
        <w:spacing w:line="360" w:lineRule="auto"/>
      </w:pPr>
      <w:r>
        <w:tab/>
        <w:t>KRS: ......................................................................................................................</w:t>
      </w:r>
    </w:p>
    <w:p w14:paraId="35C5F252" w14:textId="77777777" w:rsidR="00653AEC" w:rsidRDefault="00653AEC">
      <w:pPr>
        <w:pStyle w:val="Standard"/>
        <w:rPr>
          <w:sz w:val="4"/>
          <w:szCs w:val="4"/>
        </w:rPr>
      </w:pPr>
    </w:p>
    <w:p w14:paraId="05EDFE6C" w14:textId="77777777" w:rsidR="00653AEC" w:rsidRDefault="004F45D5">
      <w:pPr>
        <w:pStyle w:val="Standard"/>
        <w:spacing w:line="360" w:lineRule="auto"/>
      </w:pPr>
      <w:r>
        <w:tab/>
        <w:t>reprezentowanym przez:</w:t>
      </w:r>
    </w:p>
    <w:p w14:paraId="1646256B" w14:textId="77777777" w:rsidR="00653AEC" w:rsidRDefault="004F45D5">
      <w:pPr>
        <w:pStyle w:val="Standard"/>
        <w:spacing w:line="360" w:lineRule="auto"/>
      </w:pPr>
      <w:r>
        <w:tab/>
        <w:t>................................................. - ....................................</w:t>
      </w:r>
    </w:p>
    <w:p w14:paraId="1C16257B" w14:textId="77777777" w:rsidR="00653AEC" w:rsidRDefault="004F45D5">
      <w:pPr>
        <w:pStyle w:val="Standard"/>
        <w:spacing w:line="360" w:lineRule="auto"/>
      </w:pPr>
      <w:r>
        <w:tab/>
        <w:t>................................................. - ....................................</w:t>
      </w:r>
    </w:p>
    <w:p w14:paraId="18A8AE96" w14:textId="77777777" w:rsidR="00653AEC" w:rsidRDefault="004F45D5">
      <w:pPr>
        <w:pStyle w:val="Standard"/>
        <w:rPr>
          <w:sz w:val="4"/>
          <w:szCs w:val="4"/>
        </w:rPr>
      </w:pPr>
      <w:r>
        <w:rPr>
          <w:sz w:val="4"/>
          <w:szCs w:val="4"/>
        </w:rPr>
        <w:tab/>
      </w:r>
    </w:p>
    <w:p w14:paraId="1A3E6E3C" w14:textId="77777777" w:rsidR="00653AEC" w:rsidRDefault="004F45D5">
      <w:pPr>
        <w:pStyle w:val="Standard"/>
      </w:pPr>
      <w:r>
        <w:tab/>
        <w:t xml:space="preserve">zwanym w treści umowy </w:t>
      </w:r>
      <w:r>
        <w:rPr>
          <w:b/>
          <w:bCs/>
        </w:rPr>
        <w:t>Wykonawcą</w:t>
      </w:r>
    </w:p>
    <w:p w14:paraId="6817C10C" w14:textId="77777777" w:rsidR="00653AEC" w:rsidRDefault="00653AEC">
      <w:pPr>
        <w:pStyle w:val="Standard"/>
        <w:rPr>
          <w:b/>
          <w:bCs/>
          <w:sz w:val="12"/>
          <w:szCs w:val="12"/>
        </w:rPr>
      </w:pPr>
    </w:p>
    <w:p w14:paraId="7255CD9C" w14:textId="77777777" w:rsidR="00653AEC" w:rsidRDefault="00653AEC">
      <w:pPr>
        <w:pStyle w:val="Standard"/>
        <w:rPr>
          <w:b/>
          <w:bCs/>
        </w:rPr>
      </w:pPr>
    </w:p>
    <w:p w14:paraId="60BDDB39" w14:textId="77777777" w:rsidR="00653AEC" w:rsidRDefault="00653AEC">
      <w:pPr>
        <w:pStyle w:val="Standard"/>
        <w:rPr>
          <w:b/>
          <w:bCs/>
        </w:rPr>
      </w:pPr>
    </w:p>
    <w:p w14:paraId="6E8FF5CB" w14:textId="77777777" w:rsidR="00653AEC" w:rsidRDefault="00653AEC">
      <w:pPr>
        <w:pStyle w:val="Standard"/>
        <w:rPr>
          <w:b/>
          <w:bCs/>
        </w:rPr>
      </w:pPr>
    </w:p>
    <w:p w14:paraId="23D54FA7" w14:textId="77777777" w:rsidR="00653AEC" w:rsidRDefault="004F45D5">
      <w:pPr>
        <w:pStyle w:val="Standard"/>
        <w:jc w:val="both"/>
      </w:pPr>
      <w:r>
        <w:t>została zawarta umowa w wyniku przeprowadzonego postępowania o udzielenie zamówienia publicznego w trybie przetargu nieograniczonego, zgodnie z przepisami ustawy Prawo zamówień publicznych z 29 stycznia 2004r., o następującej treści:</w:t>
      </w:r>
    </w:p>
    <w:p w14:paraId="495D8A84" w14:textId="77777777" w:rsidR="00653AEC" w:rsidRDefault="00653AEC">
      <w:pPr>
        <w:pStyle w:val="Standard"/>
        <w:jc w:val="both"/>
      </w:pPr>
    </w:p>
    <w:p w14:paraId="2497C36B" w14:textId="77777777" w:rsidR="00653AEC" w:rsidRDefault="00653AEC">
      <w:pPr>
        <w:pStyle w:val="Standard"/>
        <w:jc w:val="both"/>
      </w:pPr>
    </w:p>
    <w:p w14:paraId="6D30B510" w14:textId="77777777" w:rsidR="00653AEC" w:rsidRDefault="00653AEC">
      <w:pPr>
        <w:pStyle w:val="Standard"/>
        <w:jc w:val="both"/>
      </w:pPr>
    </w:p>
    <w:p w14:paraId="009F14D0" w14:textId="77777777" w:rsidR="00653AEC" w:rsidRDefault="00653AEC">
      <w:pPr>
        <w:pStyle w:val="Standard"/>
        <w:jc w:val="both"/>
      </w:pPr>
    </w:p>
    <w:p w14:paraId="71EE158C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1</w:t>
      </w:r>
    </w:p>
    <w:p w14:paraId="55BD9F95" w14:textId="77777777" w:rsidR="00653AEC" w:rsidRDefault="00653AEC">
      <w:pPr>
        <w:pStyle w:val="Standard"/>
        <w:jc w:val="both"/>
        <w:rPr>
          <w:b/>
          <w:bCs/>
          <w:sz w:val="12"/>
          <w:szCs w:val="12"/>
        </w:rPr>
      </w:pPr>
    </w:p>
    <w:p w14:paraId="66A008F1" w14:textId="77777777" w:rsidR="00653AEC" w:rsidRDefault="004F45D5">
      <w:pPr>
        <w:pStyle w:val="Standard"/>
        <w:jc w:val="both"/>
      </w:pPr>
      <w:r>
        <w:t>Wykonawca spr</w:t>
      </w:r>
      <w:r>
        <w:t>zedaje, a Zamawiający</w:t>
      </w:r>
      <w:r>
        <w:rPr>
          <w:b/>
          <w:bCs/>
        </w:rPr>
        <w:t xml:space="preserve"> </w:t>
      </w:r>
      <w:r>
        <w:t>kupuje zgodnie z formularzem ofertowym, środki ochrony indywidualnej według „zestawienia asortymentowego” będącego załącznikiem do niniejszej umowy.</w:t>
      </w:r>
    </w:p>
    <w:p w14:paraId="24840262" w14:textId="77777777" w:rsidR="00653AEC" w:rsidRDefault="00653AEC">
      <w:pPr>
        <w:pStyle w:val="Standard"/>
        <w:jc w:val="both"/>
        <w:rPr>
          <w:b/>
          <w:bCs/>
        </w:rPr>
      </w:pPr>
    </w:p>
    <w:p w14:paraId="775C349A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2</w:t>
      </w:r>
    </w:p>
    <w:p w14:paraId="275AF155" w14:textId="77777777" w:rsidR="00653AEC" w:rsidRDefault="00653AEC">
      <w:pPr>
        <w:pStyle w:val="Standard"/>
        <w:jc w:val="both"/>
        <w:rPr>
          <w:b/>
          <w:bCs/>
          <w:sz w:val="12"/>
          <w:szCs w:val="12"/>
        </w:rPr>
      </w:pPr>
    </w:p>
    <w:p w14:paraId="66E9073E" w14:textId="77777777" w:rsidR="00653AEC" w:rsidRDefault="004F45D5">
      <w:pPr>
        <w:pStyle w:val="Standard"/>
        <w:numPr>
          <w:ilvl w:val="0"/>
          <w:numId w:val="2"/>
        </w:numPr>
        <w:jc w:val="both"/>
      </w:pPr>
      <w:r>
        <w:t>Zamawiający</w:t>
      </w:r>
      <w:r>
        <w:rPr>
          <w:b/>
          <w:bCs/>
        </w:rPr>
        <w:t xml:space="preserve"> </w:t>
      </w:r>
      <w:r>
        <w:rPr>
          <w:rFonts w:cs="Tahoma"/>
          <w:lang w:eastAsia="pl-PL" w:bidi="ar-SA"/>
        </w:rPr>
        <w:t xml:space="preserve">zamawia towar składając zamówienie w formie faksu lub drogą </w:t>
      </w:r>
      <w:r>
        <w:rPr>
          <w:rFonts w:cs="Tahoma"/>
          <w:lang w:eastAsia="pl-PL" w:bidi="ar-SA"/>
        </w:rPr>
        <w:t>elektroniczną.</w:t>
      </w:r>
    </w:p>
    <w:p w14:paraId="14C7CCAA" w14:textId="77777777" w:rsidR="00653AEC" w:rsidRDefault="00653AEC">
      <w:pPr>
        <w:pStyle w:val="Standard"/>
        <w:ind w:left="720"/>
        <w:jc w:val="both"/>
        <w:rPr>
          <w:sz w:val="12"/>
          <w:szCs w:val="12"/>
        </w:rPr>
      </w:pPr>
    </w:p>
    <w:p w14:paraId="500341E4" w14:textId="77777777" w:rsidR="00653AEC" w:rsidRDefault="004F45D5">
      <w:pPr>
        <w:pStyle w:val="Standard"/>
        <w:numPr>
          <w:ilvl w:val="0"/>
          <w:numId w:val="2"/>
        </w:numPr>
        <w:jc w:val="both"/>
      </w:pPr>
      <w:r>
        <w:t>Zamówienie dokonywane będzie w trzech comiesięcznych transzach.</w:t>
      </w:r>
    </w:p>
    <w:p w14:paraId="2803A125" w14:textId="77777777" w:rsidR="00653AEC" w:rsidRDefault="00653AEC">
      <w:pPr>
        <w:pStyle w:val="Standard"/>
      </w:pPr>
    </w:p>
    <w:p w14:paraId="2E49CFB3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3</w:t>
      </w:r>
    </w:p>
    <w:p w14:paraId="60B1D5E6" w14:textId="77777777" w:rsidR="00653AEC" w:rsidRDefault="00653AEC">
      <w:pPr>
        <w:pStyle w:val="Standard"/>
        <w:jc w:val="both"/>
        <w:rPr>
          <w:b/>
          <w:bCs/>
          <w:sz w:val="12"/>
          <w:szCs w:val="12"/>
        </w:rPr>
      </w:pPr>
    </w:p>
    <w:p w14:paraId="2167CA86" w14:textId="77777777" w:rsidR="00653AEC" w:rsidRDefault="004F45D5">
      <w:pPr>
        <w:pStyle w:val="Standard"/>
        <w:jc w:val="both"/>
      </w:pPr>
      <w:r>
        <w:t>Wykonawca</w:t>
      </w:r>
      <w:r>
        <w:rPr>
          <w:b/>
          <w:bCs/>
        </w:rPr>
        <w:t xml:space="preserve"> </w:t>
      </w:r>
      <w:r>
        <w:t>dostarcza towar do apteki Zamawiającego na adres:</w:t>
      </w:r>
    </w:p>
    <w:p w14:paraId="25D134B9" w14:textId="77777777" w:rsidR="00653AEC" w:rsidRDefault="00653AEC">
      <w:pPr>
        <w:pStyle w:val="Standard"/>
        <w:jc w:val="both"/>
        <w:rPr>
          <w:sz w:val="8"/>
          <w:szCs w:val="8"/>
        </w:rPr>
      </w:pPr>
    </w:p>
    <w:p w14:paraId="65E05FF7" w14:textId="77777777" w:rsidR="00653AEC" w:rsidRDefault="004F45D5">
      <w:pPr>
        <w:pStyle w:val="Standard"/>
        <w:jc w:val="center"/>
      </w:pPr>
      <w:r>
        <w:t>ul. Szpitalna 18</w:t>
      </w:r>
    </w:p>
    <w:p w14:paraId="6BCE80DC" w14:textId="77777777" w:rsidR="00653AEC" w:rsidRDefault="004F45D5">
      <w:pPr>
        <w:pStyle w:val="Standard"/>
        <w:jc w:val="center"/>
      </w:pPr>
      <w:r>
        <w:t>59-500 Złotoryja.</w:t>
      </w:r>
    </w:p>
    <w:p w14:paraId="6C327AF8" w14:textId="77777777" w:rsidR="00653AEC" w:rsidRDefault="00653AEC">
      <w:pPr>
        <w:pStyle w:val="Standard"/>
        <w:jc w:val="both"/>
        <w:rPr>
          <w:sz w:val="12"/>
          <w:szCs w:val="12"/>
        </w:rPr>
      </w:pPr>
    </w:p>
    <w:p w14:paraId="67A47075" w14:textId="77777777" w:rsidR="00653AEC" w:rsidRDefault="004F45D5">
      <w:pPr>
        <w:pStyle w:val="Standard"/>
        <w:jc w:val="both"/>
      </w:pPr>
      <w:r>
        <w:lastRenderedPageBreak/>
        <w:t>Towar dostarczany jest na własny koszt i ryzyko Wykonawcy:</w:t>
      </w:r>
    </w:p>
    <w:p w14:paraId="2A7B15CB" w14:textId="77777777" w:rsidR="00653AEC" w:rsidRDefault="00653AEC">
      <w:pPr>
        <w:pStyle w:val="Standard"/>
        <w:jc w:val="both"/>
        <w:rPr>
          <w:b/>
          <w:bCs/>
          <w:sz w:val="6"/>
          <w:szCs w:val="6"/>
        </w:rPr>
      </w:pPr>
    </w:p>
    <w:p w14:paraId="4EFFC5B1" w14:textId="5754F492" w:rsidR="00653AEC" w:rsidRDefault="004F45D5">
      <w:pPr>
        <w:pStyle w:val="Standard"/>
        <w:numPr>
          <w:ilvl w:val="0"/>
          <w:numId w:val="3"/>
        </w:numPr>
        <w:jc w:val="both"/>
      </w:pPr>
      <w:r>
        <w:rPr>
          <w:rFonts w:cs="Times New Roman"/>
        </w:rPr>
        <w:t>w przypadku z</w:t>
      </w:r>
      <w:r>
        <w:rPr>
          <w:rFonts w:cs="Times New Roman"/>
        </w:rPr>
        <w:t>amówień złożonych w dni robocze w godzinach 6:00–14:00</w:t>
      </w:r>
      <w:r>
        <w:t xml:space="preserve"> </w:t>
      </w:r>
      <w:r>
        <w:rPr>
          <w:rFonts w:cs="Times New Roman"/>
        </w:rPr>
        <w:t>Wykonawca winien</w:t>
      </w:r>
      <w:r>
        <w:rPr>
          <w:rFonts w:eastAsia="TimesNewRomanPSMT" w:cs="Times New Roman"/>
          <w:lang w:eastAsia="pl-PL" w:bidi="ar-SA"/>
        </w:rPr>
        <w:t xml:space="preserve"> dostarczyć środki ochrony osobistej w ciągu </w:t>
      </w:r>
      <w:r w:rsidR="002F0533">
        <w:rPr>
          <w:rFonts w:eastAsia="TimesNewRomanPSMT" w:cs="Times New Roman"/>
          <w:lang w:eastAsia="pl-PL" w:bidi="ar-SA"/>
        </w:rPr>
        <w:t>48</w:t>
      </w:r>
      <w:r>
        <w:rPr>
          <w:rFonts w:eastAsia="TimesNewRomanPSMT" w:cs="Times New Roman"/>
          <w:lang w:eastAsia="pl-PL" w:bidi="ar-SA"/>
        </w:rPr>
        <w:t xml:space="preserve"> godzin od momentu zamówienia.</w:t>
      </w:r>
    </w:p>
    <w:p w14:paraId="454FF2F0" w14:textId="77777777" w:rsidR="00653AEC" w:rsidRDefault="00653AEC">
      <w:pPr>
        <w:pStyle w:val="Standard"/>
        <w:jc w:val="both"/>
        <w:rPr>
          <w:rFonts w:eastAsia="TimesNewRomanPSMT" w:cs="Times New Roman"/>
          <w:sz w:val="6"/>
          <w:szCs w:val="6"/>
          <w:lang w:eastAsia="pl-PL" w:bidi="ar-SA"/>
        </w:rPr>
      </w:pPr>
    </w:p>
    <w:p w14:paraId="2727C0A6" w14:textId="77777777" w:rsidR="00653AEC" w:rsidRDefault="004F45D5">
      <w:pPr>
        <w:pStyle w:val="Standard"/>
        <w:numPr>
          <w:ilvl w:val="0"/>
          <w:numId w:val="3"/>
        </w:numPr>
        <w:jc w:val="both"/>
      </w:pPr>
      <w:r>
        <w:rPr>
          <w:rFonts w:cs="Times New Roman"/>
        </w:rPr>
        <w:t xml:space="preserve">jeżeli zamówienie złożone będzie w dni robocze po godzinie 14:00, </w:t>
      </w:r>
      <w:r>
        <w:rPr>
          <w:rFonts w:eastAsia="TimesNewRomanPSMT" w:cs="Times New Roman"/>
          <w:lang w:eastAsia="pl-PL" w:bidi="ar-SA"/>
        </w:rPr>
        <w:t>Zamawiający dopuszcza dostarczenie środk</w:t>
      </w:r>
      <w:r>
        <w:rPr>
          <w:rFonts w:eastAsia="TimesNewRomanPSMT" w:cs="Times New Roman"/>
          <w:lang w:eastAsia="pl-PL" w:bidi="ar-SA"/>
        </w:rPr>
        <w:t>ów ochrony osobistej w ciągu 70 godzin od momentu zamówienia.</w:t>
      </w:r>
    </w:p>
    <w:p w14:paraId="3B166384" w14:textId="77777777" w:rsidR="00653AEC" w:rsidRDefault="00653AEC">
      <w:pPr>
        <w:pStyle w:val="Standard"/>
        <w:jc w:val="both"/>
        <w:rPr>
          <w:b/>
          <w:bCs/>
        </w:rPr>
      </w:pPr>
    </w:p>
    <w:p w14:paraId="64F4962B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4</w:t>
      </w:r>
    </w:p>
    <w:p w14:paraId="1631D9F2" w14:textId="77777777" w:rsidR="00653AEC" w:rsidRDefault="00653AEC">
      <w:pPr>
        <w:pStyle w:val="Standard"/>
        <w:jc w:val="center"/>
        <w:rPr>
          <w:b/>
          <w:bCs/>
          <w:sz w:val="12"/>
          <w:szCs w:val="12"/>
        </w:rPr>
      </w:pPr>
    </w:p>
    <w:p w14:paraId="1182E917" w14:textId="77777777" w:rsidR="00653AEC" w:rsidRDefault="004F45D5">
      <w:pPr>
        <w:pStyle w:val="Standard"/>
        <w:jc w:val="both"/>
      </w:pPr>
      <w:r>
        <w:t>Odbiór towaru przez Zamawiającego</w:t>
      </w:r>
      <w:r>
        <w:rPr>
          <w:b/>
          <w:bCs/>
        </w:rPr>
        <w:t xml:space="preserve"> </w:t>
      </w:r>
      <w:r>
        <w:t>następuje przez osobę upoważnioną – pracownika apteki              lub osobę uprawnioną. Odbiór jest potwierdzany podpisem i pieczątką.</w:t>
      </w:r>
    </w:p>
    <w:p w14:paraId="6634D877" w14:textId="77777777" w:rsidR="00653AEC" w:rsidRDefault="00653AEC">
      <w:pPr>
        <w:pStyle w:val="Standard"/>
        <w:jc w:val="both"/>
        <w:rPr>
          <w:b/>
          <w:bCs/>
        </w:rPr>
      </w:pPr>
    </w:p>
    <w:p w14:paraId="14614784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5</w:t>
      </w:r>
    </w:p>
    <w:p w14:paraId="73015736" w14:textId="77777777" w:rsidR="00653AEC" w:rsidRDefault="00653AEC">
      <w:pPr>
        <w:pStyle w:val="Standard"/>
        <w:jc w:val="center"/>
        <w:rPr>
          <w:b/>
          <w:bCs/>
          <w:sz w:val="12"/>
          <w:szCs w:val="12"/>
        </w:rPr>
      </w:pPr>
    </w:p>
    <w:p w14:paraId="157B9EAB" w14:textId="77777777" w:rsidR="00653AEC" w:rsidRDefault="004F45D5">
      <w:pPr>
        <w:pStyle w:val="Standard"/>
        <w:numPr>
          <w:ilvl w:val="0"/>
          <w:numId w:val="4"/>
        </w:numPr>
        <w:ind w:left="709"/>
        <w:jc w:val="both"/>
      </w:pPr>
      <w:r>
        <w:t>Wynagrodzenie za wykonanie przedmiotu zamówienia uwzględnia wszystkie koszty realizacji i obowiązujący podatek.</w:t>
      </w:r>
    </w:p>
    <w:p w14:paraId="4282B6E6" w14:textId="77777777" w:rsidR="00653AEC" w:rsidRDefault="00653AEC">
      <w:pPr>
        <w:pStyle w:val="Standard"/>
        <w:ind w:left="709" w:hanging="360"/>
        <w:jc w:val="both"/>
        <w:rPr>
          <w:sz w:val="12"/>
          <w:szCs w:val="12"/>
        </w:rPr>
      </w:pPr>
    </w:p>
    <w:p w14:paraId="2BAF78E9" w14:textId="77777777" w:rsidR="00653AEC" w:rsidRDefault="004F45D5">
      <w:pPr>
        <w:pStyle w:val="Standard"/>
        <w:numPr>
          <w:ilvl w:val="0"/>
          <w:numId w:val="4"/>
        </w:numPr>
        <w:jc w:val="both"/>
      </w:pPr>
      <w:r>
        <w:t>Wynagrodzenie określone zostało na podstawie ilości i wartości, określonych w formularzu ofertowym Wykonawcy</w:t>
      </w:r>
      <w:r>
        <w:rPr>
          <w:b/>
          <w:bCs/>
        </w:rPr>
        <w:t xml:space="preserve"> </w:t>
      </w:r>
      <w:r>
        <w:t>z dnia …..........................</w:t>
      </w:r>
      <w:r>
        <w:t>...................... roku:</w:t>
      </w:r>
    </w:p>
    <w:p w14:paraId="05BE56F1" w14:textId="77777777" w:rsidR="00653AEC" w:rsidRDefault="00653AEC">
      <w:pPr>
        <w:pStyle w:val="Standard"/>
        <w:jc w:val="both"/>
        <w:rPr>
          <w:sz w:val="12"/>
          <w:szCs w:val="12"/>
        </w:rPr>
      </w:pPr>
    </w:p>
    <w:p w14:paraId="721A1C49" w14:textId="77777777" w:rsidR="00653AEC" w:rsidRDefault="004F45D5">
      <w:pPr>
        <w:pStyle w:val="Standard"/>
        <w:spacing w:line="360" w:lineRule="auto"/>
        <w:ind w:firstLine="709"/>
        <w:jc w:val="both"/>
      </w:pPr>
      <w:r>
        <w:t>Koszt realizacji umowy:</w:t>
      </w:r>
    </w:p>
    <w:p w14:paraId="6EBC1A52" w14:textId="77777777" w:rsidR="00653AEC" w:rsidRDefault="004F45D5">
      <w:pPr>
        <w:pStyle w:val="Standard"/>
        <w:spacing w:line="360" w:lineRule="auto"/>
      </w:pPr>
      <w:r>
        <w:tab/>
        <w:t>netto …....................................... złotych        VAT …...% …......................... złotych</w:t>
      </w:r>
    </w:p>
    <w:p w14:paraId="414ABB18" w14:textId="77777777" w:rsidR="00653AEC" w:rsidRDefault="004F45D5">
      <w:pPr>
        <w:pStyle w:val="Standard"/>
        <w:spacing w:line="360" w:lineRule="auto"/>
        <w:ind w:firstLine="709"/>
      </w:pPr>
      <w:r>
        <w:t>brutto …....................................... złotych</w:t>
      </w:r>
    </w:p>
    <w:p w14:paraId="6AF85292" w14:textId="77777777" w:rsidR="00653AEC" w:rsidRDefault="004F45D5">
      <w:pPr>
        <w:pStyle w:val="Standard"/>
        <w:spacing w:line="360" w:lineRule="auto"/>
        <w:ind w:firstLine="709"/>
      </w:pPr>
      <w:r>
        <w:t>(słownie brutto…......................</w:t>
      </w:r>
      <w:r>
        <w:t>........................................................................ ..../100)</w:t>
      </w:r>
    </w:p>
    <w:p w14:paraId="5384967C" w14:textId="77777777" w:rsidR="00653AEC" w:rsidRDefault="00653AEC">
      <w:pPr>
        <w:pStyle w:val="Standard"/>
        <w:jc w:val="both"/>
        <w:rPr>
          <w:b/>
          <w:bCs/>
          <w:sz w:val="6"/>
          <w:szCs w:val="6"/>
        </w:rPr>
      </w:pPr>
    </w:p>
    <w:p w14:paraId="208DFF2C" w14:textId="77777777" w:rsidR="00653AEC" w:rsidRDefault="004F45D5">
      <w:pPr>
        <w:pStyle w:val="Standard"/>
        <w:numPr>
          <w:ilvl w:val="0"/>
          <w:numId w:val="4"/>
        </w:numPr>
        <w:jc w:val="both"/>
      </w:pPr>
      <w:r>
        <w:t>Zamawiający zobowiązany jest do uregulowania należności za otrzymany towar w terminie 30 dni, od daty doręczenia prawidłowo wystawionej faktury VAT za daną dostawę, przelew</w:t>
      </w:r>
      <w:r>
        <w:t>em na konto</w:t>
      </w:r>
      <w:r>
        <w:rPr>
          <w:b/>
          <w:bCs/>
        </w:rPr>
        <w:t xml:space="preserve"> </w:t>
      </w:r>
      <w:r>
        <w:t>zgodne z numerem</w:t>
      </w:r>
      <w:r>
        <w:rPr>
          <w:b/>
          <w:bCs/>
        </w:rPr>
        <w:t xml:space="preserve"> </w:t>
      </w:r>
      <w:r>
        <w:t>podanym na fakturze.</w:t>
      </w:r>
    </w:p>
    <w:p w14:paraId="0282F296" w14:textId="77777777" w:rsidR="00653AEC" w:rsidRDefault="004F45D5">
      <w:pPr>
        <w:pStyle w:val="Standard"/>
        <w:ind w:left="709"/>
        <w:jc w:val="both"/>
      </w:pPr>
      <w:r>
        <w:t>Termin powyższej zapłaty uważa się za spełniony, jeżeli wpłata na konto Wykonawcy</w:t>
      </w:r>
      <w:r>
        <w:rPr>
          <w:b/>
          <w:bCs/>
        </w:rPr>
        <w:t xml:space="preserve"> </w:t>
      </w:r>
      <w:r>
        <w:t>nastąpi do ostatniego dnia określonego terminu.</w:t>
      </w:r>
    </w:p>
    <w:p w14:paraId="74A10F6C" w14:textId="77777777" w:rsidR="00653AEC" w:rsidRDefault="00653AEC">
      <w:pPr>
        <w:pStyle w:val="Standard"/>
        <w:jc w:val="both"/>
        <w:rPr>
          <w:sz w:val="12"/>
          <w:szCs w:val="12"/>
        </w:rPr>
      </w:pPr>
    </w:p>
    <w:p w14:paraId="61D9A582" w14:textId="77777777" w:rsidR="00653AEC" w:rsidRDefault="004F45D5">
      <w:pPr>
        <w:pStyle w:val="Standard"/>
        <w:numPr>
          <w:ilvl w:val="0"/>
          <w:numId w:val="4"/>
        </w:numPr>
        <w:spacing w:line="100" w:lineRule="atLeast"/>
        <w:jc w:val="both"/>
      </w:pPr>
      <w:r>
        <w:t>W przypadku braku zapłaty w terminie określonym w pkt 3, Wykonawca za opóźn</w:t>
      </w:r>
      <w:r>
        <w:t>ienie może naliczać odsetki w ustawowej wysokości.</w:t>
      </w:r>
    </w:p>
    <w:p w14:paraId="75AF6622" w14:textId="77777777" w:rsidR="00653AEC" w:rsidRDefault="00653AEC">
      <w:pPr>
        <w:pStyle w:val="Standard"/>
        <w:jc w:val="both"/>
        <w:rPr>
          <w:sz w:val="12"/>
          <w:szCs w:val="12"/>
        </w:rPr>
      </w:pPr>
    </w:p>
    <w:p w14:paraId="64EE147F" w14:textId="77777777" w:rsidR="00653AEC" w:rsidRDefault="004F45D5">
      <w:pPr>
        <w:pStyle w:val="Standard"/>
        <w:numPr>
          <w:ilvl w:val="0"/>
          <w:numId w:val="4"/>
        </w:numPr>
        <w:jc w:val="both"/>
      </w:pPr>
      <w:r>
        <w:t>Strony ustalają, że ewentualna zmiana cen, może mieć miejsce w razie okoliczności niezależnych od  Wykonawcy</w:t>
      </w:r>
      <w:r>
        <w:rPr>
          <w:b/>
          <w:bCs/>
        </w:rPr>
        <w:t xml:space="preserve">, </w:t>
      </w:r>
      <w:r>
        <w:t>takich jak:</w:t>
      </w:r>
    </w:p>
    <w:p w14:paraId="1C952694" w14:textId="77777777" w:rsidR="00653AEC" w:rsidRDefault="00653AEC">
      <w:pPr>
        <w:pStyle w:val="Standard"/>
        <w:jc w:val="both"/>
        <w:rPr>
          <w:sz w:val="8"/>
          <w:szCs w:val="8"/>
        </w:rPr>
      </w:pPr>
    </w:p>
    <w:p w14:paraId="20F5B876" w14:textId="77777777" w:rsidR="00653AEC" w:rsidRDefault="004F45D5">
      <w:pPr>
        <w:pStyle w:val="Standard"/>
        <w:numPr>
          <w:ilvl w:val="0"/>
          <w:numId w:val="5"/>
        </w:numPr>
        <w:jc w:val="both"/>
      </w:pPr>
      <w:r>
        <w:t>zmiana cen urzędowych,</w:t>
      </w:r>
    </w:p>
    <w:p w14:paraId="0DB23F4B" w14:textId="77777777" w:rsidR="00653AEC" w:rsidRDefault="00653AEC">
      <w:pPr>
        <w:pStyle w:val="Standard"/>
        <w:jc w:val="both"/>
        <w:rPr>
          <w:sz w:val="4"/>
          <w:szCs w:val="4"/>
        </w:rPr>
      </w:pPr>
    </w:p>
    <w:p w14:paraId="0A32CB1C" w14:textId="77777777" w:rsidR="00653AEC" w:rsidRDefault="004F45D5">
      <w:pPr>
        <w:pStyle w:val="Standard"/>
        <w:numPr>
          <w:ilvl w:val="0"/>
          <w:numId w:val="5"/>
        </w:numPr>
        <w:jc w:val="both"/>
      </w:pPr>
      <w:r>
        <w:t>zmiana stawki podatku,</w:t>
      </w:r>
    </w:p>
    <w:p w14:paraId="59A6A0C0" w14:textId="77777777" w:rsidR="00653AEC" w:rsidRDefault="00653AEC">
      <w:pPr>
        <w:pStyle w:val="Standard"/>
        <w:jc w:val="both"/>
        <w:rPr>
          <w:sz w:val="4"/>
          <w:szCs w:val="4"/>
        </w:rPr>
      </w:pPr>
    </w:p>
    <w:p w14:paraId="6871CCB3" w14:textId="77777777" w:rsidR="00653AEC" w:rsidRDefault="004F45D5">
      <w:pPr>
        <w:pStyle w:val="Standard"/>
        <w:numPr>
          <w:ilvl w:val="0"/>
          <w:numId w:val="5"/>
        </w:numPr>
        <w:jc w:val="both"/>
      </w:pPr>
      <w:r>
        <w:t xml:space="preserve">zmiana cen producenta, kursu </w:t>
      </w:r>
      <w:r>
        <w:t>walut, opłat celnych,</w:t>
      </w:r>
    </w:p>
    <w:p w14:paraId="70C6DEE5" w14:textId="77777777" w:rsidR="00653AEC" w:rsidRDefault="00653AEC">
      <w:pPr>
        <w:pStyle w:val="Standard"/>
        <w:jc w:val="both"/>
        <w:rPr>
          <w:rFonts w:eastAsia="Garamond" w:cs="Cambria"/>
          <w:sz w:val="12"/>
          <w:szCs w:val="12"/>
          <w:shd w:val="clear" w:color="auto" w:fill="FFFFFF"/>
          <w:lang w:eastAsia="pl-PL" w:bidi="ar-SA"/>
        </w:rPr>
      </w:pPr>
    </w:p>
    <w:p w14:paraId="1861D84D" w14:textId="77777777" w:rsidR="00653AEC" w:rsidRDefault="004F45D5">
      <w:pPr>
        <w:pStyle w:val="Standard"/>
        <w:numPr>
          <w:ilvl w:val="0"/>
          <w:numId w:val="4"/>
        </w:numPr>
        <w:jc w:val="both"/>
      </w:pPr>
      <w:r>
        <w:t>Wykonawca chcąc zmienić ceny umowne, wystąpi do Zamawiającego z propozycją                     w formie aneksu zawierającego te zmiany, podając uzasadnienie, z wyprzedzeniem                     14-dniowym.</w:t>
      </w:r>
    </w:p>
    <w:p w14:paraId="7CB3C508" w14:textId="77777777" w:rsidR="00653AEC" w:rsidRDefault="00653AEC">
      <w:pPr>
        <w:pStyle w:val="Standard"/>
        <w:ind w:left="720"/>
        <w:jc w:val="both"/>
        <w:rPr>
          <w:sz w:val="12"/>
          <w:szCs w:val="12"/>
        </w:rPr>
      </w:pPr>
    </w:p>
    <w:p w14:paraId="179AB38D" w14:textId="77777777" w:rsidR="00653AEC" w:rsidRDefault="004F45D5">
      <w:pPr>
        <w:pStyle w:val="Standard"/>
        <w:numPr>
          <w:ilvl w:val="0"/>
          <w:numId w:val="4"/>
        </w:numPr>
        <w:jc w:val="both"/>
      </w:pPr>
      <w:r>
        <w:rPr>
          <w:rFonts w:eastAsia="Garamond" w:cs="Times New Roman"/>
          <w:lang w:eastAsia="pl-PL" w:bidi="ar-SA"/>
        </w:rPr>
        <w:t>Procedura zmian nie dotycz</w:t>
      </w:r>
      <w:r>
        <w:rPr>
          <w:rFonts w:eastAsia="Garamond" w:cs="Times New Roman"/>
          <w:lang w:eastAsia="pl-PL" w:bidi="ar-SA"/>
        </w:rPr>
        <w:t xml:space="preserve">y </w:t>
      </w:r>
      <w:r>
        <w:rPr>
          <w:rFonts w:eastAsia="Garamond" w:cs="Times New Roman"/>
          <w:bCs/>
          <w:lang w:eastAsia="pl-PL" w:bidi="ar-SA"/>
        </w:rPr>
        <w:t>zmian cen wynikających ze zmiany stawki VAT lub cen urzędowych.</w:t>
      </w:r>
      <w:r>
        <w:t xml:space="preserve"> W przypadku braku zgody Zamawiającego na dokonanie zmiany cen, Wykonawca ma prawo odstąpić od dostawy danego asortymentu.</w:t>
      </w:r>
    </w:p>
    <w:p w14:paraId="24E6F494" w14:textId="77777777" w:rsidR="00653AEC" w:rsidRDefault="00653AEC">
      <w:pPr>
        <w:pStyle w:val="Standard"/>
        <w:jc w:val="both"/>
        <w:rPr>
          <w:b/>
          <w:bCs/>
        </w:rPr>
      </w:pPr>
    </w:p>
    <w:p w14:paraId="4B4188C3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6</w:t>
      </w:r>
    </w:p>
    <w:p w14:paraId="2C28871E" w14:textId="77777777" w:rsidR="00653AEC" w:rsidRDefault="00653AEC">
      <w:pPr>
        <w:pStyle w:val="Standard"/>
        <w:jc w:val="center"/>
        <w:rPr>
          <w:b/>
          <w:bCs/>
          <w:sz w:val="12"/>
          <w:szCs w:val="12"/>
        </w:rPr>
      </w:pPr>
    </w:p>
    <w:p w14:paraId="29D4616B" w14:textId="77777777" w:rsidR="00653AEC" w:rsidRDefault="004F45D5">
      <w:pPr>
        <w:jc w:val="both"/>
      </w:pP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 xml:space="preserve">Zamawiający zastrzega sobie prawo unieważnienia 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postępowania o</w:t>
      </w:r>
      <w:r>
        <w:rPr>
          <w:rStyle w:val="apple-converted-space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 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udzielenie zamówienia publicznego, odstąpienia od zawarcia lub</w:t>
      </w:r>
      <w:r>
        <w:rPr>
          <w:rStyle w:val="apple-converted-space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 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realizacji umowy w przypadku nie przekazania dotacji (od podmiotu finansującego), oraz</w:t>
      </w:r>
      <w:r>
        <w:rPr>
          <w:rStyle w:val="apple-converted-space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 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zaistnienia istotnej okoliczności powodującej, że realizacja umowy, nie</w:t>
      </w:r>
      <w:r>
        <w:rPr>
          <w:rStyle w:val="apple-converted-space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 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leży w interesie pu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blicznym, czego nie można było przewidzieć w chwili</w:t>
      </w:r>
      <w:r>
        <w:rPr>
          <w:rStyle w:val="apple-converted-space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 </w:t>
      </w:r>
      <w:r>
        <w:rPr>
          <w:rStyle w:val="apple-style-span"/>
          <w:rFonts w:eastAsia="Times New Roman" w:cs="Times New Roman"/>
          <w:color w:val="000000"/>
          <w:spacing w:val="-11"/>
          <w:shd w:val="clear" w:color="auto" w:fill="FFFFFF"/>
          <w:lang w:eastAsia="pl-PL" w:bidi="ar-SA"/>
        </w:rPr>
        <w:t>ogłoszenia postępowania lub zawarcia umowy.</w:t>
      </w:r>
    </w:p>
    <w:p w14:paraId="53A9FF57" w14:textId="77777777" w:rsidR="00653AEC" w:rsidRDefault="00653AEC">
      <w:pPr>
        <w:pStyle w:val="Standard"/>
        <w:jc w:val="center"/>
        <w:rPr>
          <w:rFonts w:cs="Tahoma"/>
          <w:lang w:eastAsia="pl-PL" w:bidi="ar-SA"/>
        </w:rPr>
      </w:pPr>
    </w:p>
    <w:p w14:paraId="3BB592A9" w14:textId="77777777" w:rsidR="00653AEC" w:rsidRDefault="00653AEC">
      <w:pPr>
        <w:pStyle w:val="Standard"/>
        <w:jc w:val="center"/>
        <w:rPr>
          <w:rFonts w:cs="Tahoma"/>
          <w:lang w:eastAsia="pl-PL" w:bidi="ar-SA"/>
        </w:rPr>
      </w:pPr>
    </w:p>
    <w:p w14:paraId="3FC82002" w14:textId="77777777" w:rsidR="00653AEC" w:rsidRDefault="00653AEC">
      <w:pPr>
        <w:pStyle w:val="Standard"/>
        <w:jc w:val="center"/>
        <w:rPr>
          <w:rFonts w:cs="Tahoma"/>
          <w:lang w:eastAsia="pl-PL" w:bidi="ar-SA"/>
        </w:rPr>
      </w:pPr>
    </w:p>
    <w:p w14:paraId="7B80B28E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lastRenderedPageBreak/>
        <w:t>§ 7</w:t>
      </w:r>
    </w:p>
    <w:p w14:paraId="134EFCE1" w14:textId="77777777" w:rsidR="00653AEC" w:rsidRDefault="00653AEC">
      <w:pPr>
        <w:pStyle w:val="Standard"/>
        <w:jc w:val="center"/>
        <w:rPr>
          <w:b/>
          <w:bCs/>
          <w:sz w:val="12"/>
          <w:szCs w:val="12"/>
        </w:rPr>
      </w:pPr>
    </w:p>
    <w:p w14:paraId="584810FD" w14:textId="77777777" w:rsidR="00653AEC" w:rsidRDefault="004F45D5">
      <w:pPr>
        <w:pStyle w:val="Standard"/>
        <w:jc w:val="both"/>
      </w:pPr>
      <w:r>
        <w:t>Każda ze Stron może wypowiedzieć umowę z zachowaniem dwutygodniowego okresu wypowiedzenia.</w:t>
      </w:r>
    </w:p>
    <w:p w14:paraId="5FC09E2A" w14:textId="77777777" w:rsidR="00653AEC" w:rsidRDefault="00653AEC">
      <w:pPr>
        <w:pStyle w:val="Standard"/>
        <w:jc w:val="right"/>
        <w:rPr>
          <w:sz w:val="20"/>
          <w:szCs w:val="20"/>
        </w:rPr>
      </w:pPr>
    </w:p>
    <w:p w14:paraId="7B808C71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8</w:t>
      </w:r>
    </w:p>
    <w:p w14:paraId="0D98CD6E" w14:textId="77777777" w:rsidR="00653AEC" w:rsidRDefault="00653AEC">
      <w:pPr>
        <w:pStyle w:val="Standard"/>
        <w:jc w:val="center"/>
        <w:rPr>
          <w:b/>
          <w:bCs/>
          <w:sz w:val="12"/>
          <w:szCs w:val="12"/>
        </w:rPr>
      </w:pPr>
    </w:p>
    <w:p w14:paraId="3A0DAA89" w14:textId="77777777" w:rsidR="00653AEC" w:rsidRDefault="004F45D5">
      <w:pPr>
        <w:pStyle w:val="Standard"/>
        <w:jc w:val="both"/>
      </w:pPr>
      <w:r>
        <w:t>Zamawiający</w:t>
      </w:r>
      <w:r>
        <w:rPr>
          <w:b/>
          <w:bCs/>
        </w:rPr>
        <w:t xml:space="preserve"> </w:t>
      </w:r>
      <w:r>
        <w:t>ma prawo składania reklamacji ilościowych i</w:t>
      </w:r>
      <w:r>
        <w:t xml:space="preserve"> jakościowych w terminie 5 dni, od daty otrzymania dostawy.</w:t>
      </w:r>
    </w:p>
    <w:p w14:paraId="39541EBD" w14:textId="77777777" w:rsidR="00653AEC" w:rsidRDefault="00653AEC">
      <w:pPr>
        <w:pStyle w:val="Standard"/>
        <w:jc w:val="both"/>
        <w:rPr>
          <w:b/>
          <w:bCs/>
        </w:rPr>
      </w:pPr>
    </w:p>
    <w:p w14:paraId="6B2C11BF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9</w:t>
      </w:r>
    </w:p>
    <w:p w14:paraId="14B1CB78" w14:textId="77777777" w:rsidR="00653AEC" w:rsidRDefault="00653AEC">
      <w:pPr>
        <w:pStyle w:val="Standard"/>
        <w:jc w:val="center"/>
        <w:rPr>
          <w:b/>
          <w:bCs/>
          <w:sz w:val="12"/>
          <w:szCs w:val="12"/>
        </w:rPr>
      </w:pPr>
    </w:p>
    <w:p w14:paraId="03D77079" w14:textId="77777777" w:rsidR="00653AEC" w:rsidRDefault="004F45D5">
      <w:pPr>
        <w:pStyle w:val="Standard"/>
        <w:numPr>
          <w:ilvl w:val="0"/>
          <w:numId w:val="6"/>
        </w:numPr>
        <w:jc w:val="both"/>
      </w:pPr>
      <w:r>
        <w:t xml:space="preserve">Jeżeli przy realizacji niniejszej umowy zachodzić będzie konieczność przetwarzania danych osobowych którejkolwiek ze stron umowy Zamawiający i Wykonawca zobowiązują się do ich </w:t>
      </w:r>
      <w:r>
        <w:t>przetwarzania w zakresie i wyłącznie w celu prawidłowej realizacji niniejszej umowy,            z zachowaniem wymogów prawnych określonych przepisami z ustawy z dnia 18 maja 2018r. o ochronie danych osobowych (Dz. U. z 2019r. poz. 1781) oraz rozporządzenia</w:t>
      </w:r>
      <w:r>
        <w:t xml:space="preserve"> Parlamentu Europejskiego i Rady (UE) 2016/679 z dnia 27 kwietnia 2016r. w sprawie ochrony osób fizycznych w związku z przetwarzaniem danych osobowych i w sprawie swobodnego przepływu takich danych oraz uchylenia dyrektywy 95/46/WE (ogólne rozporządzenie  </w:t>
      </w:r>
      <w:r>
        <w:t xml:space="preserve">              o ochronie danych).</w:t>
      </w:r>
    </w:p>
    <w:p w14:paraId="7B027612" w14:textId="77777777" w:rsidR="00653AEC" w:rsidRDefault="00653AEC">
      <w:pPr>
        <w:pStyle w:val="Standard"/>
        <w:jc w:val="both"/>
        <w:rPr>
          <w:sz w:val="12"/>
          <w:szCs w:val="12"/>
        </w:rPr>
      </w:pPr>
    </w:p>
    <w:p w14:paraId="28787F82" w14:textId="77777777" w:rsidR="00653AEC" w:rsidRDefault="004F45D5">
      <w:pPr>
        <w:pStyle w:val="Standard"/>
        <w:numPr>
          <w:ilvl w:val="0"/>
          <w:numId w:val="6"/>
        </w:numPr>
        <w:jc w:val="both"/>
      </w:pPr>
      <w:r>
        <w:t>Powyższe nie wyłącza możliwości dochodzenia odszkodowań na zasadach ogólnych.</w:t>
      </w:r>
    </w:p>
    <w:p w14:paraId="31C07884" w14:textId="77777777" w:rsidR="00653AEC" w:rsidRDefault="00653AEC">
      <w:pPr>
        <w:pStyle w:val="Standard"/>
        <w:jc w:val="both"/>
        <w:rPr>
          <w:sz w:val="12"/>
          <w:szCs w:val="12"/>
        </w:rPr>
      </w:pPr>
    </w:p>
    <w:p w14:paraId="3FDC3512" w14:textId="77777777" w:rsidR="00653AEC" w:rsidRDefault="004F45D5">
      <w:pPr>
        <w:pStyle w:val="Standard"/>
        <w:numPr>
          <w:ilvl w:val="0"/>
          <w:numId w:val="6"/>
        </w:numPr>
        <w:jc w:val="both"/>
      </w:pPr>
      <w:r>
        <w:t>W szczególności strony umowy zobowiązują się do:</w:t>
      </w:r>
    </w:p>
    <w:p w14:paraId="7DECDA90" w14:textId="77777777" w:rsidR="00653AEC" w:rsidRDefault="00653AEC">
      <w:pPr>
        <w:pStyle w:val="Standard"/>
        <w:jc w:val="both"/>
        <w:rPr>
          <w:sz w:val="6"/>
          <w:szCs w:val="6"/>
        </w:rPr>
      </w:pPr>
    </w:p>
    <w:p w14:paraId="0289BD27" w14:textId="77777777" w:rsidR="00653AEC" w:rsidRDefault="004F45D5">
      <w:pPr>
        <w:pStyle w:val="Standard"/>
        <w:numPr>
          <w:ilvl w:val="0"/>
          <w:numId w:val="7"/>
        </w:numPr>
        <w:jc w:val="both"/>
      </w:pPr>
      <w:r>
        <w:t>stosowania właściwych środków technicznych i organizacyjnych zapewniających ochronę przetwar</w:t>
      </w:r>
      <w:r>
        <w:t>zanych danych osobowych i wszelkich innych praw osób, których dane dotyczą, a w szczególności zabezpieczenia danych przed ich udostępnianiem osobom nieupoważnionym, zabraniem przez osobę nieupoważnioną, uszkodzeniem lub zniszczeniem,</w:t>
      </w:r>
    </w:p>
    <w:p w14:paraId="792A37F0" w14:textId="77777777" w:rsidR="00653AEC" w:rsidRDefault="004F45D5">
      <w:pPr>
        <w:pStyle w:val="Standard"/>
        <w:numPr>
          <w:ilvl w:val="0"/>
          <w:numId w:val="7"/>
        </w:numPr>
        <w:jc w:val="both"/>
      </w:pPr>
      <w:proofErr w:type="spellStart"/>
      <w:r>
        <w:t>dopuszczeń</w:t>
      </w:r>
      <w:proofErr w:type="spellEnd"/>
      <w:r>
        <w:t xml:space="preserve"> do przetwar</w:t>
      </w:r>
      <w:r>
        <w:t>zania danych osobowych (obsługi systemów informatycznych) wyłącznie osób posiadających stosowne upoważnienia,</w:t>
      </w:r>
    </w:p>
    <w:p w14:paraId="63B0E9EC" w14:textId="77777777" w:rsidR="00653AEC" w:rsidRDefault="00653AEC">
      <w:pPr>
        <w:pStyle w:val="Standard"/>
        <w:jc w:val="both"/>
        <w:rPr>
          <w:sz w:val="6"/>
          <w:szCs w:val="6"/>
        </w:rPr>
      </w:pPr>
    </w:p>
    <w:p w14:paraId="150AFDB2" w14:textId="77777777" w:rsidR="00653AEC" w:rsidRDefault="004F45D5">
      <w:pPr>
        <w:pStyle w:val="Standard"/>
        <w:numPr>
          <w:ilvl w:val="0"/>
          <w:numId w:val="7"/>
        </w:numPr>
        <w:jc w:val="both"/>
      </w:pPr>
      <w:r>
        <w:t>zapewnienia kontroli nad prawidłowością przetwarzania danych,</w:t>
      </w:r>
    </w:p>
    <w:p w14:paraId="61B34BE9" w14:textId="77777777" w:rsidR="00653AEC" w:rsidRDefault="00653AEC">
      <w:pPr>
        <w:pStyle w:val="Standard"/>
        <w:jc w:val="both"/>
        <w:rPr>
          <w:sz w:val="6"/>
          <w:szCs w:val="6"/>
        </w:rPr>
      </w:pPr>
    </w:p>
    <w:p w14:paraId="367416F7" w14:textId="77777777" w:rsidR="00653AEC" w:rsidRDefault="004F45D5">
      <w:pPr>
        <w:pStyle w:val="Standard"/>
        <w:numPr>
          <w:ilvl w:val="0"/>
          <w:numId w:val="7"/>
        </w:numPr>
        <w:jc w:val="both"/>
      </w:pPr>
      <w:r>
        <w:t>zapewnienia, aby osoby upoważnione do przetwarzania danych osobowych były związane</w:t>
      </w:r>
      <w:r>
        <w:t xml:space="preserve"> do zachowania tajemnicy co do przetwarzanych danych osobowych,</w:t>
      </w:r>
    </w:p>
    <w:p w14:paraId="1EA1DC19" w14:textId="77777777" w:rsidR="00653AEC" w:rsidRDefault="00653AEC">
      <w:pPr>
        <w:pStyle w:val="Standard"/>
        <w:jc w:val="both"/>
        <w:rPr>
          <w:sz w:val="6"/>
          <w:szCs w:val="6"/>
        </w:rPr>
      </w:pPr>
    </w:p>
    <w:p w14:paraId="428560CE" w14:textId="77777777" w:rsidR="00653AEC" w:rsidRDefault="004F45D5">
      <w:pPr>
        <w:pStyle w:val="Standard"/>
        <w:numPr>
          <w:ilvl w:val="0"/>
          <w:numId w:val="7"/>
        </w:numPr>
        <w:jc w:val="both"/>
      </w:pPr>
      <w:r>
        <w:t>wzajemnej współpracy w wypełnianiu wszelkich prawnych obowiązków w zakresie przetwarzania i ochrony danych osobowych określanych powszechnie obowiązującymi przepisami prawa.”</w:t>
      </w:r>
    </w:p>
    <w:p w14:paraId="11DFA1BF" w14:textId="77777777" w:rsidR="00653AEC" w:rsidRDefault="00653AEC">
      <w:pPr>
        <w:pStyle w:val="Standard"/>
        <w:jc w:val="both"/>
        <w:rPr>
          <w:b/>
          <w:bCs/>
        </w:rPr>
      </w:pPr>
    </w:p>
    <w:p w14:paraId="4B4CC6DF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10</w:t>
      </w:r>
    </w:p>
    <w:p w14:paraId="5B76327A" w14:textId="77777777" w:rsidR="00653AEC" w:rsidRDefault="00653AEC">
      <w:pPr>
        <w:pStyle w:val="Standard"/>
        <w:jc w:val="center"/>
        <w:rPr>
          <w:sz w:val="12"/>
          <w:szCs w:val="12"/>
        </w:rPr>
      </w:pPr>
    </w:p>
    <w:p w14:paraId="607B4783" w14:textId="77777777" w:rsidR="00653AEC" w:rsidRDefault="004F45D5">
      <w:pPr>
        <w:pStyle w:val="Standard"/>
        <w:jc w:val="both"/>
      </w:pPr>
      <w:r>
        <w:t>Wykonawca</w:t>
      </w:r>
      <w:r>
        <w:t xml:space="preserve"> obowiązany jest do posiadania przez okres trwania umowy, aktualnej polisy ubezpieczenia od odpowiedzialności cywilnej, z tytułu prowadzonej działalności, której kopie zobowiązuje się niezwłocznie przedkładać Zamawiającemu</w:t>
      </w:r>
      <w:r>
        <w:rPr>
          <w:b/>
          <w:bCs/>
        </w:rPr>
        <w:t>.</w:t>
      </w:r>
    </w:p>
    <w:p w14:paraId="74735A95" w14:textId="77777777" w:rsidR="00653AEC" w:rsidRDefault="00653AEC">
      <w:pPr>
        <w:pStyle w:val="Standard"/>
        <w:jc w:val="center"/>
        <w:rPr>
          <w:b/>
          <w:bCs/>
        </w:rPr>
      </w:pPr>
    </w:p>
    <w:p w14:paraId="0866F8D9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11</w:t>
      </w:r>
    </w:p>
    <w:p w14:paraId="716553E7" w14:textId="77777777" w:rsidR="00653AEC" w:rsidRDefault="00653AEC">
      <w:pPr>
        <w:pStyle w:val="Standard"/>
        <w:jc w:val="center"/>
        <w:rPr>
          <w:sz w:val="12"/>
          <w:szCs w:val="12"/>
        </w:rPr>
      </w:pPr>
    </w:p>
    <w:p w14:paraId="5750B22A" w14:textId="77777777" w:rsidR="00653AEC" w:rsidRDefault="004F45D5">
      <w:pPr>
        <w:pStyle w:val="Standard"/>
        <w:jc w:val="both"/>
      </w:pPr>
      <w:r>
        <w:t xml:space="preserve">Zamawiający nie </w:t>
      </w:r>
      <w:r>
        <w:t>wyraża zgody na cesję zaległych należności innym podmiotom.</w:t>
      </w:r>
    </w:p>
    <w:p w14:paraId="4DCFC8CD" w14:textId="77777777" w:rsidR="00653AEC" w:rsidRDefault="004F45D5">
      <w:pPr>
        <w:pStyle w:val="Standard"/>
        <w:jc w:val="both"/>
      </w:pPr>
      <w:r>
        <w:t>W przypadku naruszenia tego postanowienia Wykonawca zobowiązany będzie do zapłaty Zamawiającemu</w:t>
      </w:r>
      <w:r>
        <w:rPr>
          <w:b/>
          <w:bCs/>
        </w:rPr>
        <w:t>,</w:t>
      </w:r>
      <w:r>
        <w:t xml:space="preserve"> kary umownej w wysokości 10.000,00 zł., płatnej w terminie 7 dni, od daty pisemnego wezwania do jej</w:t>
      </w:r>
      <w:r>
        <w:t xml:space="preserve"> zapłaty.</w:t>
      </w:r>
    </w:p>
    <w:p w14:paraId="37574E9E" w14:textId="77777777" w:rsidR="00653AEC" w:rsidRDefault="00653AEC">
      <w:pPr>
        <w:pStyle w:val="Standard"/>
        <w:jc w:val="both"/>
      </w:pPr>
    </w:p>
    <w:p w14:paraId="2B6FDDB0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12</w:t>
      </w:r>
    </w:p>
    <w:p w14:paraId="7D987E0D" w14:textId="77777777" w:rsidR="00653AEC" w:rsidRDefault="00653AEC">
      <w:pPr>
        <w:pStyle w:val="Standard"/>
        <w:jc w:val="center"/>
        <w:rPr>
          <w:b/>
          <w:bCs/>
          <w:sz w:val="12"/>
          <w:szCs w:val="12"/>
        </w:rPr>
      </w:pPr>
    </w:p>
    <w:p w14:paraId="5E28C61C" w14:textId="77777777" w:rsidR="00653AEC" w:rsidRDefault="004F45D5">
      <w:pPr>
        <w:pStyle w:val="Standard"/>
        <w:jc w:val="both"/>
      </w:pPr>
      <w:r>
        <w:t>Zmiany w treści umowy mogą być dokonane wyłącznie z zgodą obu Stron, oraz wymagają formy pisemnej pod rygorem nieważności.</w:t>
      </w:r>
    </w:p>
    <w:p w14:paraId="5D451715" w14:textId="77777777" w:rsidR="00653AEC" w:rsidRDefault="00653AEC">
      <w:pPr>
        <w:pStyle w:val="Standard"/>
        <w:jc w:val="both"/>
        <w:rPr>
          <w:b/>
          <w:bCs/>
          <w:sz w:val="20"/>
          <w:szCs w:val="20"/>
        </w:rPr>
      </w:pPr>
    </w:p>
    <w:p w14:paraId="3E936495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lastRenderedPageBreak/>
        <w:t>§ 13</w:t>
      </w:r>
    </w:p>
    <w:p w14:paraId="37868DCF" w14:textId="77777777" w:rsidR="00653AEC" w:rsidRDefault="00653AEC">
      <w:pPr>
        <w:pStyle w:val="Standard"/>
        <w:jc w:val="center"/>
        <w:rPr>
          <w:b/>
          <w:bCs/>
          <w:sz w:val="12"/>
          <w:szCs w:val="12"/>
        </w:rPr>
      </w:pPr>
    </w:p>
    <w:p w14:paraId="3FFB0455" w14:textId="77777777" w:rsidR="00653AEC" w:rsidRDefault="004F45D5">
      <w:pPr>
        <w:pStyle w:val="Standard"/>
        <w:jc w:val="both"/>
      </w:pPr>
      <w:r>
        <w:t xml:space="preserve">W sprawach nieuregulowanych postanowieniami niniejszej umowy, będą mieć odpowiednie zastosowanie </w:t>
      </w:r>
      <w:r>
        <w:t>przepisy Kodeksu Cywilnego, Prawa Zamówień Publicznych, a ewentualne spory rozstrzygane będą przez właściwe miejscowo i rzeczowo sądy powszechne.</w:t>
      </w:r>
    </w:p>
    <w:p w14:paraId="1BE20B52" w14:textId="77777777" w:rsidR="00653AEC" w:rsidRDefault="00653AEC">
      <w:pPr>
        <w:pStyle w:val="Standard"/>
        <w:jc w:val="both"/>
        <w:rPr>
          <w:b/>
          <w:bCs/>
        </w:rPr>
      </w:pPr>
    </w:p>
    <w:p w14:paraId="49D9057B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14</w:t>
      </w:r>
    </w:p>
    <w:p w14:paraId="25B41E78" w14:textId="77777777" w:rsidR="00653AEC" w:rsidRDefault="00653AEC">
      <w:pPr>
        <w:pStyle w:val="Standard"/>
        <w:jc w:val="center"/>
        <w:rPr>
          <w:b/>
          <w:bCs/>
          <w:sz w:val="12"/>
          <w:szCs w:val="12"/>
        </w:rPr>
      </w:pPr>
    </w:p>
    <w:p w14:paraId="0A01B2D2" w14:textId="77777777" w:rsidR="00653AEC" w:rsidRDefault="004F45D5">
      <w:pPr>
        <w:pStyle w:val="Standard"/>
        <w:jc w:val="both"/>
      </w:pPr>
      <w:r>
        <w:t>Umowa obowiązuje przez okres 3 miesięcy, od dnia 1 września 2020r. do dnia 30 listopada 2020r.</w:t>
      </w:r>
    </w:p>
    <w:p w14:paraId="7E35D1DD" w14:textId="77777777" w:rsidR="00653AEC" w:rsidRDefault="00653AEC">
      <w:pPr>
        <w:pStyle w:val="Standard"/>
        <w:jc w:val="both"/>
        <w:rPr>
          <w:b/>
          <w:bCs/>
        </w:rPr>
      </w:pPr>
    </w:p>
    <w:p w14:paraId="71C11899" w14:textId="77777777" w:rsidR="00653AEC" w:rsidRDefault="004F45D5">
      <w:pPr>
        <w:pStyle w:val="Standard"/>
        <w:jc w:val="center"/>
        <w:rPr>
          <w:b/>
          <w:bCs/>
        </w:rPr>
      </w:pPr>
      <w:r>
        <w:rPr>
          <w:b/>
          <w:bCs/>
        </w:rPr>
        <w:t>§ 15</w:t>
      </w:r>
    </w:p>
    <w:p w14:paraId="17D9959A" w14:textId="77777777" w:rsidR="00653AEC" w:rsidRDefault="00653AEC">
      <w:pPr>
        <w:pStyle w:val="Standard"/>
        <w:jc w:val="center"/>
        <w:rPr>
          <w:b/>
          <w:bCs/>
          <w:sz w:val="12"/>
          <w:szCs w:val="12"/>
        </w:rPr>
      </w:pPr>
    </w:p>
    <w:p w14:paraId="114CFDB4" w14:textId="77777777" w:rsidR="00653AEC" w:rsidRDefault="004F45D5">
      <w:pPr>
        <w:pStyle w:val="Standard"/>
        <w:jc w:val="both"/>
      </w:pPr>
      <w:r>
        <w:t>U</w:t>
      </w:r>
      <w:r>
        <w:t>mowę sporządzono w 4 jednobrzmiących egzemplarzach, po 2 dla każdej ze Stron.</w:t>
      </w:r>
    </w:p>
    <w:p w14:paraId="51ADA42D" w14:textId="77777777" w:rsidR="00653AEC" w:rsidRDefault="00653AEC">
      <w:pPr>
        <w:pStyle w:val="Standard"/>
        <w:jc w:val="both"/>
      </w:pPr>
    </w:p>
    <w:p w14:paraId="0D803E9F" w14:textId="77777777" w:rsidR="00653AEC" w:rsidRDefault="00653AEC">
      <w:pPr>
        <w:pStyle w:val="Standard"/>
        <w:jc w:val="both"/>
      </w:pPr>
    </w:p>
    <w:p w14:paraId="0BEF1F4C" w14:textId="77777777" w:rsidR="00653AEC" w:rsidRDefault="00653AEC">
      <w:pPr>
        <w:pStyle w:val="Standard"/>
        <w:jc w:val="both"/>
      </w:pPr>
    </w:p>
    <w:p w14:paraId="6F906FA9" w14:textId="77777777" w:rsidR="00653AEC" w:rsidRDefault="00653AEC">
      <w:pPr>
        <w:pStyle w:val="Standard"/>
        <w:jc w:val="both"/>
      </w:pPr>
    </w:p>
    <w:p w14:paraId="1318AA6C" w14:textId="77777777" w:rsidR="00653AEC" w:rsidRDefault="00653AEC">
      <w:pPr>
        <w:pStyle w:val="Standard"/>
        <w:jc w:val="both"/>
      </w:pPr>
    </w:p>
    <w:p w14:paraId="344EA6CF" w14:textId="77777777" w:rsidR="00653AEC" w:rsidRDefault="004F45D5">
      <w:pPr>
        <w:pStyle w:val="Standard"/>
        <w:jc w:val="both"/>
        <w:rPr>
          <w:b/>
          <w:bCs/>
        </w:rPr>
      </w:pPr>
      <w:r>
        <w:rPr>
          <w:b/>
          <w:bCs/>
        </w:rPr>
        <w:tab/>
        <w:t xml:space="preserve">               Zamawiający: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Wykonawca:</w:t>
      </w:r>
    </w:p>
    <w:p w14:paraId="4862282B" w14:textId="77777777" w:rsidR="00653AEC" w:rsidRDefault="00653AEC">
      <w:pPr>
        <w:pStyle w:val="Standard"/>
        <w:jc w:val="both"/>
        <w:rPr>
          <w:b/>
          <w:bCs/>
        </w:rPr>
      </w:pPr>
    </w:p>
    <w:p w14:paraId="78ABD2B5" w14:textId="77777777" w:rsidR="00653AEC" w:rsidRDefault="00653AEC">
      <w:pPr>
        <w:pStyle w:val="Standard"/>
        <w:jc w:val="both"/>
        <w:rPr>
          <w:b/>
          <w:bCs/>
        </w:rPr>
      </w:pPr>
    </w:p>
    <w:p w14:paraId="72BF68D4" w14:textId="77777777" w:rsidR="00653AEC" w:rsidRDefault="00653AEC">
      <w:pPr>
        <w:pStyle w:val="Standard"/>
        <w:jc w:val="both"/>
        <w:rPr>
          <w:sz w:val="22"/>
          <w:szCs w:val="22"/>
        </w:rPr>
      </w:pPr>
    </w:p>
    <w:p w14:paraId="34258F9E" w14:textId="77777777" w:rsidR="00653AEC" w:rsidRDefault="00653AEC">
      <w:pPr>
        <w:pStyle w:val="Standard"/>
        <w:jc w:val="both"/>
        <w:rPr>
          <w:sz w:val="21"/>
          <w:szCs w:val="21"/>
        </w:rPr>
      </w:pPr>
    </w:p>
    <w:sectPr w:rsidR="00653AEC">
      <w:pgSz w:w="11906" w:h="16838"/>
      <w:pgMar w:top="850" w:right="1134" w:bottom="850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CC71A5" w14:textId="77777777" w:rsidR="004F45D5" w:rsidRDefault="004F45D5">
      <w:r>
        <w:separator/>
      </w:r>
    </w:p>
  </w:endnote>
  <w:endnote w:type="continuationSeparator" w:id="0">
    <w:p w14:paraId="2BDFA6F8" w14:textId="77777777" w:rsidR="004F45D5" w:rsidRDefault="004F4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roman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4D9E9F" w14:textId="77777777" w:rsidR="004F45D5" w:rsidRDefault="004F45D5">
      <w:r>
        <w:rPr>
          <w:color w:val="000000"/>
        </w:rPr>
        <w:separator/>
      </w:r>
    </w:p>
  </w:footnote>
  <w:footnote w:type="continuationSeparator" w:id="0">
    <w:p w14:paraId="4C12343F" w14:textId="77777777" w:rsidR="004F45D5" w:rsidRDefault="004F4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75ECD"/>
    <w:multiLevelType w:val="multilevel"/>
    <w:tmpl w:val="5FA6D5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0AF4F5D"/>
    <w:multiLevelType w:val="multilevel"/>
    <w:tmpl w:val="E35A8CD0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1D90ED2"/>
    <w:multiLevelType w:val="multilevel"/>
    <w:tmpl w:val="87A0693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3F2E057B"/>
    <w:multiLevelType w:val="multilevel"/>
    <w:tmpl w:val="02F6DE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3816CEE"/>
    <w:multiLevelType w:val="multilevel"/>
    <w:tmpl w:val="5D5C2D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59E0FB1"/>
    <w:multiLevelType w:val="multilevel"/>
    <w:tmpl w:val="61AC983C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7874429E"/>
    <w:multiLevelType w:val="multilevel"/>
    <w:tmpl w:val="B7387F6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53AEC"/>
    <w:rsid w:val="002F0533"/>
    <w:rsid w:val="004F45D5"/>
    <w:rsid w:val="00653AEC"/>
    <w:rsid w:val="0072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3668B"/>
  <w15:docId w15:val="{A8C3D6B0-E915-446A-93B8-DAAE8803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3z0">
    <w:name w:val="WW8Num3z0"/>
    <w:rPr>
      <w:b w:val="0"/>
      <w:bCs w:val="0"/>
      <w:sz w:val="24"/>
      <w:szCs w:val="24"/>
      <w:lang w:val="pl-P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paragraph" w:styleId="Akapitzlist">
    <w:name w:val="List Paragraph"/>
    <w:basedOn w:val="Normalny"/>
    <w:pPr>
      <w:ind w:left="720"/>
    </w:pPr>
    <w:rPr>
      <w:szCs w:val="21"/>
    </w:rPr>
  </w:style>
  <w:style w:type="character" w:customStyle="1" w:styleId="apple-style-span">
    <w:name w:val="apple-style-span"/>
    <w:basedOn w:val="Domylnaczcionkaakapitu"/>
  </w:style>
  <w:style w:type="character" w:customStyle="1" w:styleId="apple-converted-space">
    <w:name w:val="apple-converted-space"/>
    <w:basedOn w:val="Domylnaczcionkaakapitu"/>
  </w:style>
  <w:style w:type="paragraph" w:styleId="Tekstdymka">
    <w:name w:val="Balloon Text"/>
    <w:basedOn w:val="Normalny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/>
      <w:sz w:val="18"/>
      <w:szCs w:val="16"/>
    </w:rPr>
  </w:style>
  <w:style w:type="numbering" w:customStyle="1" w:styleId="WW8Num3">
    <w:name w:val="WW8Num3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1097</Words>
  <Characters>6585</Characters>
  <Application>Microsoft Office Word</Application>
  <DocSecurity>0</DocSecurity>
  <Lines>54</Lines>
  <Paragraphs>15</Paragraphs>
  <ScaleCrop>false</ScaleCrop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2020-08-12T08:35:00Z</cp:lastPrinted>
  <dcterms:created xsi:type="dcterms:W3CDTF">2020-08-17T09:52:00Z</dcterms:created>
  <dcterms:modified xsi:type="dcterms:W3CDTF">2020-08-17T09:52:00Z</dcterms:modified>
</cp:coreProperties>
</file>