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DE1AF7" w14:textId="77777777" w:rsidR="00A15B27" w:rsidRDefault="00725307">
      <w:pPr>
        <w:pStyle w:val="Standard"/>
        <w:jc w:val="right"/>
        <w:rPr>
          <w:sz w:val="21"/>
          <w:szCs w:val="21"/>
        </w:rPr>
      </w:pPr>
      <w:r>
        <w:rPr>
          <w:sz w:val="21"/>
          <w:szCs w:val="21"/>
        </w:rPr>
        <w:t>Załącznik nr 5</w:t>
      </w:r>
    </w:p>
    <w:p w14:paraId="71BD648C" w14:textId="77777777" w:rsidR="00A15B27" w:rsidRDefault="00A15B27">
      <w:pPr>
        <w:pStyle w:val="Standard"/>
        <w:jc w:val="right"/>
        <w:rPr>
          <w:sz w:val="21"/>
          <w:szCs w:val="21"/>
        </w:rPr>
      </w:pPr>
    </w:p>
    <w:p w14:paraId="09C74181" w14:textId="77777777" w:rsidR="00A15B27" w:rsidRDefault="00725307">
      <w:pPr>
        <w:pStyle w:val="Standard"/>
      </w:pPr>
      <w:r>
        <w:t>….....................................................</w:t>
      </w:r>
    </w:p>
    <w:p w14:paraId="3C28A20B" w14:textId="77777777" w:rsidR="00A15B27" w:rsidRDefault="00725307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(pieczęć adresowa Wykonawcy)</w:t>
      </w:r>
    </w:p>
    <w:p w14:paraId="7DDD51F7" w14:textId="77777777" w:rsidR="00A15B27" w:rsidRDefault="00A15B27">
      <w:pPr>
        <w:pStyle w:val="Standard"/>
      </w:pPr>
    </w:p>
    <w:p w14:paraId="2E9E65FF" w14:textId="77777777" w:rsidR="00A15B27" w:rsidRDefault="00A15B27">
      <w:pPr>
        <w:pStyle w:val="Standard"/>
      </w:pPr>
    </w:p>
    <w:p w14:paraId="0DBBA575" w14:textId="77777777" w:rsidR="00A15B27" w:rsidRDefault="00A15B27">
      <w:pPr>
        <w:pStyle w:val="Standard"/>
      </w:pPr>
    </w:p>
    <w:p w14:paraId="72C7275B" w14:textId="77777777" w:rsidR="00A15B27" w:rsidRDefault="00725307">
      <w:pPr>
        <w:pStyle w:val="Standard"/>
        <w:jc w:val="center"/>
        <w:rPr>
          <w:b/>
        </w:rPr>
      </w:pPr>
      <w:r>
        <w:rPr>
          <w:b/>
        </w:rPr>
        <w:t>OŚWIADCZENIE O PRZYNALEŻNOŚCI DO GRUPY KAPITAŁOWEJ</w:t>
      </w:r>
    </w:p>
    <w:p w14:paraId="5D3DD48E" w14:textId="77777777" w:rsidR="00A15B27" w:rsidRDefault="00725307">
      <w:pPr>
        <w:pStyle w:val="Standard"/>
        <w:jc w:val="center"/>
      </w:pPr>
      <w:r>
        <w:t>Zgodnie z wymaganiami określonymi w art. 24 ust. 1 ustawy</w:t>
      </w:r>
    </w:p>
    <w:p w14:paraId="2810273A" w14:textId="77777777" w:rsidR="00A15B27" w:rsidRDefault="00725307">
      <w:pPr>
        <w:pStyle w:val="Standard"/>
        <w:jc w:val="center"/>
      </w:pPr>
      <w:r>
        <w:t xml:space="preserve">z dnia 29 </w:t>
      </w:r>
      <w:r>
        <w:t>stycznia 2004r. Prawo zamówień publicznych</w:t>
      </w:r>
    </w:p>
    <w:p w14:paraId="0EBD952B" w14:textId="77777777" w:rsidR="00A15B27" w:rsidRDefault="00A15B27">
      <w:pPr>
        <w:pStyle w:val="Standard"/>
        <w:jc w:val="center"/>
      </w:pPr>
    </w:p>
    <w:p w14:paraId="1A1055D6" w14:textId="77777777" w:rsidR="00A15B27" w:rsidRDefault="00A15B27">
      <w:pPr>
        <w:pStyle w:val="Standard"/>
        <w:jc w:val="center"/>
      </w:pPr>
    </w:p>
    <w:p w14:paraId="7FB9A398" w14:textId="77777777" w:rsidR="00A15B27" w:rsidRDefault="00A15B27">
      <w:pPr>
        <w:pStyle w:val="Standard"/>
        <w:jc w:val="center"/>
      </w:pPr>
    </w:p>
    <w:p w14:paraId="0FC5E88C" w14:textId="77777777" w:rsidR="00A15B27" w:rsidRDefault="00725307">
      <w:pPr>
        <w:pStyle w:val="Standard"/>
      </w:pPr>
      <w:r>
        <w:t xml:space="preserve">…...................................................................... - ….................................................      </w:t>
      </w:r>
    </w:p>
    <w:p w14:paraId="3676ECBF" w14:textId="77777777" w:rsidR="00A15B27" w:rsidRDefault="00725307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      (imię i nazwisko osoby upoważnionej)                          </w:t>
      </w:r>
      <w:r>
        <w:rPr>
          <w:sz w:val="18"/>
          <w:szCs w:val="18"/>
        </w:rPr>
        <w:t xml:space="preserve">      (stanowisko osoby upoważnionej)</w:t>
      </w:r>
    </w:p>
    <w:p w14:paraId="0B652379" w14:textId="77777777" w:rsidR="00A15B27" w:rsidRDefault="00A15B27">
      <w:pPr>
        <w:pStyle w:val="Standard"/>
        <w:jc w:val="center"/>
        <w:rPr>
          <w:sz w:val="18"/>
          <w:szCs w:val="18"/>
        </w:rPr>
      </w:pPr>
    </w:p>
    <w:p w14:paraId="420E8265" w14:textId="77777777" w:rsidR="00A15B27" w:rsidRDefault="00A15B27">
      <w:pPr>
        <w:pStyle w:val="Standard"/>
        <w:jc w:val="center"/>
        <w:rPr>
          <w:sz w:val="18"/>
          <w:szCs w:val="18"/>
        </w:rPr>
      </w:pPr>
    </w:p>
    <w:p w14:paraId="41AD2153" w14:textId="77777777" w:rsidR="00A15B27" w:rsidRDefault="00725307">
      <w:pPr>
        <w:pStyle w:val="Standard"/>
      </w:pPr>
      <w:r>
        <w:t xml:space="preserve">działając w imieniu i na rzecz : </w:t>
      </w:r>
      <w:r>
        <w:t>…..................................................................................................</w:t>
      </w:r>
    </w:p>
    <w:p w14:paraId="29E455AE" w14:textId="77777777" w:rsidR="00A15B27" w:rsidRDefault="00A15B27">
      <w:pPr>
        <w:pStyle w:val="Standard"/>
        <w:rPr>
          <w:sz w:val="12"/>
          <w:szCs w:val="12"/>
        </w:rPr>
      </w:pPr>
    </w:p>
    <w:p w14:paraId="37B7B699" w14:textId="77777777" w:rsidR="00A15B27" w:rsidRDefault="00725307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1DE4E2E0" w14:textId="77777777" w:rsidR="00A15B27" w:rsidRDefault="00725307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 na</w:t>
      </w:r>
      <w:r>
        <w:rPr>
          <w:sz w:val="18"/>
          <w:szCs w:val="18"/>
        </w:rPr>
        <w:t>zwa firmy)</w:t>
      </w:r>
    </w:p>
    <w:p w14:paraId="70E0764D" w14:textId="77777777" w:rsidR="00A15B27" w:rsidRDefault="00A15B27">
      <w:pPr>
        <w:pStyle w:val="Standard"/>
        <w:jc w:val="center"/>
        <w:rPr>
          <w:sz w:val="18"/>
          <w:szCs w:val="18"/>
        </w:rPr>
      </w:pPr>
    </w:p>
    <w:p w14:paraId="6E275A63" w14:textId="77777777" w:rsidR="00A15B27" w:rsidRDefault="00A15B27">
      <w:pPr>
        <w:pStyle w:val="Standard"/>
        <w:jc w:val="center"/>
        <w:rPr>
          <w:sz w:val="18"/>
          <w:szCs w:val="18"/>
        </w:rPr>
      </w:pPr>
    </w:p>
    <w:p w14:paraId="76C36FE3" w14:textId="77777777" w:rsidR="00A15B27" w:rsidRDefault="00725307">
      <w:pPr>
        <w:pStyle w:val="Standard"/>
      </w:pPr>
      <w:r>
        <w:t>Przystępując do udziału w postępowaniu o zamówienie publiczne na zadanie pod nazwą:</w:t>
      </w:r>
    </w:p>
    <w:p w14:paraId="42A85545" w14:textId="77777777" w:rsidR="00A15B27" w:rsidRDefault="00A15B27">
      <w:pPr>
        <w:pStyle w:val="Standard"/>
        <w:rPr>
          <w:sz w:val="12"/>
          <w:szCs w:val="12"/>
        </w:rPr>
      </w:pPr>
    </w:p>
    <w:p w14:paraId="4EDC1101" w14:textId="77777777" w:rsidR="00A15B27" w:rsidRDefault="00725307">
      <w:pPr>
        <w:pStyle w:val="Standard"/>
        <w:jc w:val="center"/>
        <w:rPr>
          <w:b/>
          <w:bCs/>
        </w:rPr>
      </w:pPr>
      <w:r>
        <w:rPr>
          <w:b/>
          <w:bCs/>
        </w:rPr>
        <w:t>„Dostawa środków ochrony osobistej do Apteki Wojewódzkiego Szpitala Psychiatrycznego w Złotoryi”</w:t>
      </w:r>
    </w:p>
    <w:p w14:paraId="6B854481" w14:textId="77777777" w:rsidR="00A15B27" w:rsidRDefault="00A15B27">
      <w:pPr>
        <w:pStyle w:val="Standard"/>
        <w:jc w:val="both"/>
        <w:rPr>
          <w:sz w:val="32"/>
          <w:szCs w:val="32"/>
        </w:rPr>
      </w:pPr>
    </w:p>
    <w:p w14:paraId="72A1ED57" w14:textId="77777777" w:rsidR="00A15B27" w:rsidRDefault="00725307">
      <w:pPr>
        <w:pStyle w:val="Standard"/>
      </w:pPr>
      <w:r>
        <w:t>Oświadczam/y, że:</w:t>
      </w:r>
    </w:p>
    <w:p w14:paraId="491B12C6" w14:textId="77777777" w:rsidR="00A15B27" w:rsidRDefault="00A15B27">
      <w:pPr>
        <w:pStyle w:val="Standard"/>
        <w:rPr>
          <w:sz w:val="12"/>
          <w:szCs w:val="12"/>
        </w:rPr>
      </w:pPr>
    </w:p>
    <w:p w14:paraId="2EAC0CA0" w14:textId="77777777" w:rsidR="00A15B27" w:rsidRDefault="00725307">
      <w:pPr>
        <w:pStyle w:val="Akapitzlist"/>
        <w:numPr>
          <w:ilvl w:val="0"/>
          <w:numId w:val="2"/>
        </w:numPr>
        <w:jc w:val="both"/>
      </w:pPr>
      <w:r>
        <w:rPr>
          <w:color w:val="000000"/>
        </w:rPr>
        <w:t>Nie należymy/należymy do grupy kapitałowe</w:t>
      </w:r>
      <w:r>
        <w:rPr>
          <w:color w:val="000000"/>
        </w:rPr>
        <w:t>j, w rozumieniu</w:t>
      </w:r>
      <w:r>
        <w:rPr>
          <w:rStyle w:val="apple-converted-space"/>
          <w:color w:val="000000"/>
        </w:rPr>
        <w:t xml:space="preserve"> </w:t>
      </w:r>
      <w:r>
        <w:t>ustawy</w:t>
      </w:r>
      <w:r>
        <w:rPr>
          <w:rStyle w:val="apple-converted-space"/>
          <w:color w:val="000000"/>
        </w:rPr>
        <w:t xml:space="preserve"> </w:t>
      </w:r>
      <w:r>
        <w:rPr>
          <w:color w:val="000000"/>
        </w:rPr>
        <w:t xml:space="preserve">z dnia 16 lutego 2007r. o ochronie konkurencji i konsumentów (Dz.U. z 2018r. poz. 798, 650, 1637               i 1669) o której mowa w art. 24, ust. 1 ustawy </w:t>
      </w:r>
      <w:r>
        <w:t>z dnia 29 stycznia 2004r.- Prawo zamówień publicznych (tekst jednolity Dz.U</w:t>
      </w:r>
      <w:r>
        <w:t xml:space="preserve">. z 2018r, poz. 1986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</w:t>
      </w:r>
      <w:r>
        <w:t>).   ̽</w:t>
      </w:r>
    </w:p>
    <w:p w14:paraId="196D0FAC" w14:textId="77777777" w:rsidR="00A15B27" w:rsidRDefault="00A15B27">
      <w:pPr>
        <w:pStyle w:val="Akapitzlist"/>
        <w:jc w:val="both"/>
        <w:rPr>
          <w:sz w:val="20"/>
          <w:szCs w:val="20"/>
        </w:rPr>
      </w:pPr>
    </w:p>
    <w:p w14:paraId="07FF0025" w14:textId="77777777" w:rsidR="00A15B27" w:rsidRDefault="00725307">
      <w:pPr>
        <w:pStyle w:val="Akapitzlist"/>
        <w:numPr>
          <w:ilvl w:val="0"/>
          <w:numId w:val="1"/>
        </w:numPr>
        <w:jc w:val="both"/>
      </w:pPr>
      <w:r>
        <w:t>Przynależymy do grupy kapitałowej, w związku z czym załączamy do oferty listę podmiotów należących do tej samej grupy.   ̽</w:t>
      </w:r>
    </w:p>
    <w:p w14:paraId="5CB549EE" w14:textId="77777777" w:rsidR="00A15B27" w:rsidRDefault="00A15B27">
      <w:pPr>
        <w:pStyle w:val="Akapitzlist"/>
        <w:jc w:val="both"/>
      </w:pPr>
    </w:p>
    <w:p w14:paraId="31E21C09" w14:textId="77777777" w:rsidR="00A15B27" w:rsidRDefault="00A15B27">
      <w:pPr>
        <w:pStyle w:val="Akapitzlist"/>
        <w:jc w:val="both"/>
      </w:pPr>
    </w:p>
    <w:p w14:paraId="4A5A4050" w14:textId="77777777" w:rsidR="00A15B27" w:rsidRDefault="00A15B27">
      <w:pPr>
        <w:pStyle w:val="Akapitzlist"/>
        <w:jc w:val="both"/>
        <w:rPr>
          <w:sz w:val="12"/>
          <w:szCs w:val="12"/>
        </w:rPr>
      </w:pPr>
    </w:p>
    <w:p w14:paraId="03621C00" w14:textId="77777777" w:rsidR="00A15B27" w:rsidRDefault="00725307">
      <w:pPr>
        <w:pStyle w:val="Standard"/>
      </w:pPr>
      <w:r>
        <w:rPr>
          <w:i/>
        </w:rPr>
        <w:t xml:space="preserve">  ̽  -</w:t>
      </w:r>
      <w:r>
        <w:rPr>
          <w:i/>
          <w:sz w:val="18"/>
          <w:szCs w:val="18"/>
        </w:rPr>
        <w:t xml:space="preserve"> niepotrzebne skreślić</w:t>
      </w:r>
    </w:p>
    <w:p w14:paraId="65D8E4CB" w14:textId="77777777" w:rsidR="00A15B27" w:rsidRDefault="00A15B27">
      <w:pPr>
        <w:pStyle w:val="Standard"/>
      </w:pPr>
    </w:p>
    <w:p w14:paraId="4CCE33CF" w14:textId="77777777" w:rsidR="00A15B27" w:rsidRDefault="00A15B27">
      <w:pPr>
        <w:pStyle w:val="Standard"/>
      </w:pPr>
    </w:p>
    <w:p w14:paraId="1DA673E7" w14:textId="77777777" w:rsidR="00A15B27" w:rsidRDefault="00A15B27">
      <w:pPr>
        <w:pStyle w:val="Standard"/>
      </w:pPr>
    </w:p>
    <w:p w14:paraId="15B92762" w14:textId="77777777" w:rsidR="00A15B27" w:rsidRDefault="00A15B27">
      <w:pPr>
        <w:pStyle w:val="Standard"/>
      </w:pPr>
    </w:p>
    <w:p w14:paraId="7B28927F" w14:textId="77777777" w:rsidR="00A15B27" w:rsidRDefault="00A15B27">
      <w:pPr>
        <w:pStyle w:val="Standard"/>
      </w:pPr>
    </w:p>
    <w:p w14:paraId="5E88FF4E" w14:textId="77777777" w:rsidR="00A15B27" w:rsidRDefault="00725307">
      <w:pPr>
        <w:pStyle w:val="Standard"/>
      </w:pPr>
      <w:r>
        <w:t xml:space="preserve">…..................................................., dnia ..................................                                 </w:t>
      </w:r>
    </w:p>
    <w:p w14:paraId="48B74633" w14:textId="77777777" w:rsidR="00A15B27" w:rsidRDefault="00A15B27">
      <w:pPr>
        <w:pStyle w:val="Standard"/>
      </w:pPr>
    </w:p>
    <w:p w14:paraId="3A0CFDD3" w14:textId="77777777" w:rsidR="00A15B27" w:rsidRDefault="00A15B27">
      <w:pPr>
        <w:pStyle w:val="Standard"/>
      </w:pPr>
    </w:p>
    <w:p w14:paraId="1F7265B1" w14:textId="77777777" w:rsidR="00A15B27" w:rsidRDefault="00A15B27">
      <w:pPr>
        <w:pStyle w:val="Standard"/>
        <w:rPr>
          <w:sz w:val="28"/>
          <w:szCs w:val="28"/>
        </w:rPr>
      </w:pPr>
    </w:p>
    <w:p w14:paraId="02B3E935" w14:textId="77777777" w:rsidR="00A15B27" w:rsidRDefault="00A15B27">
      <w:pPr>
        <w:pStyle w:val="Standard"/>
      </w:pPr>
    </w:p>
    <w:p w14:paraId="4B0648AE" w14:textId="77777777" w:rsidR="00A15B27" w:rsidRDefault="00A15B27">
      <w:pPr>
        <w:pStyle w:val="Standard"/>
      </w:pPr>
    </w:p>
    <w:p w14:paraId="4B1F1E6B" w14:textId="77777777" w:rsidR="00A15B27" w:rsidRDefault="00A15B27">
      <w:pPr>
        <w:pStyle w:val="Standard"/>
      </w:pPr>
    </w:p>
    <w:p w14:paraId="03DECC3C" w14:textId="77777777" w:rsidR="00A15B27" w:rsidRDefault="00725307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…................................................................</w:t>
      </w:r>
    </w:p>
    <w:p w14:paraId="154DD9B7" w14:textId="77777777" w:rsidR="00A15B27" w:rsidRDefault="00725307">
      <w:pPr>
        <w:pStyle w:val="Standard"/>
      </w:pPr>
      <w:r>
        <w:t xml:space="preserve">                                                  </w:t>
      </w:r>
      <w:r>
        <w:t xml:space="preserve">                                          </w:t>
      </w:r>
      <w:r>
        <w:rPr>
          <w:sz w:val="18"/>
          <w:szCs w:val="18"/>
        </w:rPr>
        <w:t xml:space="preserve">  (podpis i pieczęć osoby upoważnionej)</w:t>
      </w:r>
    </w:p>
    <w:sectPr w:rsidR="00A15B27">
      <w:pgSz w:w="11906" w:h="16838"/>
      <w:pgMar w:top="1134" w:right="1134" w:bottom="1134" w:left="158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93CE49" w14:textId="77777777" w:rsidR="00725307" w:rsidRDefault="00725307">
      <w:r>
        <w:separator/>
      </w:r>
    </w:p>
  </w:endnote>
  <w:endnote w:type="continuationSeparator" w:id="0">
    <w:p w14:paraId="5A165EF5" w14:textId="77777777" w:rsidR="00725307" w:rsidRDefault="0072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9117C8" w14:textId="77777777" w:rsidR="00725307" w:rsidRDefault="00725307">
      <w:r>
        <w:rPr>
          <w:color w:val="000000"/>
        </w:rPr>
        <w:separator/>
      </w:r>
    </w:p>
  </w:footnote>
  <w:footnote w:type="continuationSeparator" w:id="0">
    <w:p w14:paraId="5E7750FB" w14:textId="77777777" w:rsidR="00725307" w:rsidRDefault="00725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E11DDA"/>
    <w:multiLevelType w:val="multilevel"/>
    <w:tmpl w:val="D75EAE2A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15B27"/>
    <w:rsid w:val="00725307"/>
    <w:rsid w:val="00881FDA"/>
    <w:rsid w:val="00A1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6281"/>
  <w15:docId w15:val="{D8FA26F4-EF41-433B-811C-4007D8911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2017-09-15T08:24:00Z</cp:lastPrinted>
  <dcterms:created xsi:type="dcterms:W3CDTF">2020-08-12T08:59:00Z</dcterms:created>
  <dcterms:modified xsi:type="dcterms:W3CDTF">2020-08-12T08:59:00Z</dcterms:modified>
</cp:coreProperties>
</file>