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AA57E0" w14:textId="77777777" w:rsidR="00FB231F" w:rsidRDefault="00BC4956">
      <w:pPr>
        <w:pStyle w:val="Standard"/>
        <w:jc w:val="right"/>
        <w:rPr>
          <w:sz w:val="21"/>
          <w:szCs w:val="21"/>
        </w:rPr>
      </w:pPr>
      <w:r>
        <w:rPr>
          <w:sz w:val="21"/>
          <w:szCs w:val="21"/>
        </w:rPr>
        <w:t>Załącznik nr 4</w:t>
      </w:r>
    </w:p>
    <w:p w14:paraId="79FA06E3" w14:textId="77777777" w:rsidR="00FB231F" w:rsidRDefault="00FB231F">
      <w:pPr>
        <w:pStyle w:val="Standard"/>
        <w:jc w:val="right"/>
        <w:rPr>
          <w:sz w:val="22"/>
          <w:szCs w:val="22"/>
        </w:rPr>
      </w:pPr>
    </w:p>
    <w:p w14:paraId="07E71C7E" w14:textId="77777777" w:rsidR="00FB231F" w:rsidRDefault="00FB231F">
      <w:pPr>
        <w:pStyle w:val="Standard"/>
        <w:jc w:val="right"/>
        <w:rPr>
          <w:sz w:val="22"/>
          <w:szCs w:val="22"/>
        </w:rPr>
      </w:pPr>
    </w:p>
    <w:p w14:paraId="483CC226" w14:textId="77777777" w:rsidR="00FB231F" w:rsidRDefault="00FB231F">
      <w:pPr>
        <w:pStyle w:val="Standard"/>
        <w:jc w:val="right"/>
        <w:rPr>
          <w:sz w:val="22"/>
          <w:szCs w:val="22"/>
        </w:rPr>
      </w:pPr>
    </w:p>
    <w:p w14:paraId="5DF1045E" w14:textId="77777777" w:rsidR="00FB231F" w:rsidRDefault="00BC4956">
      <w:pPr>
        <w:pStyle w:val="Standard"/>
        <w:jc w:val="center"/>
        <w:rPr>
          <w:b/>
          <w:bCs/>
        </w:rPr>
      </w:pPr>
      <w:r>
        <w:rPr>
          <w:b/>
          <w:bCs/>
        </w:rPr>
        <w:t>O Ś W I A D C Z E N I E   O   Z W I Ą Z A N I U   O F E R T Ą</w:t>
      </w:r>
    </w:p>
    <w:p w14:paraId="02417ED1" w14:textId="77777777" w:rsidR="00FB231F" w:rsidRDefault="00FB231F">
      <w:pPr>
        <w:pStyle w:val="Standard"/>
        <w:jc w:val="center"/>
        <w:rPr>
          <w:b/>
          <w:bCs/>
        </w:rPr>
      </w:pPr>
    </w:p>
    <w:p w14:paraId="25AAC449" w14:textId="77777777" w:rsidR="00FB231F" w:rsidRDefault="00FB231F">
      <w:pPr>
        <w:pStyle w:val="Standard"/>
        <w:jc w:val="center"/>
        <w:rPr>
          <w:b/>
          <w:bCs/>
          <w:sz w:val="28"/>
          <w:szCs w:val="28"/>
        </w:rPr>
      </w:pPr>
    </w:p>
    <w:p w14:paraId="2338EC61" w14:textId="77777777" w:rsidR="00FB231F" w:rsidRDefault="00FB231F">
      <w:pPr>
        <w:pStyle w:val="Standard"/>
        <w:jc w:val="center"/>
        <w:rPr>
          <w:b/>
          <w:bCs/>
          <w:sz w:val="28"/>
          <w:szCs w:val="28"/>
        </w:rPr>
      </w:pPr>
    </w:p>
    <w:p w14:paraId="59D11722" w14:textId="77777777" w:rsidR="00FB231F" w:rsidRDefault="00FB231F">
      <w:pPr>
        <w:pStyle w:val="Standard"/>
        <w:jc w:val="center"/>
        <w:rPr>
          <w:b/>
          <w:bCs/>
          <w:sz w:val="28"/>
          <w:szCs w:val="28"/>
        </w:rPr>
      </w:pPr>
    </w:p>
    <w:p w14:paraId="457161A5" w14:textId="77777777" w:rsidR="00FB231F" w:rsidRDefault="00FB231F">
      <w:pPr>
        <w:pStyle w:val="Standard"/>
        <w:jc w:val="center"/>
        <w:rPr>
          <w:b/>
          <w:bCs/>
          <w:sz w:val="28"/>
          <w:szCs w:val="28"/>
        </w:rPr>
      </w:pPr>
    </w:p>
    <w:p w14:paraId="29BBDF2B" w14:textId="77777777" w:rsidR="00FB231F" w:rsidRDefault="00BC4956">
      <w:pPr>
        <w:pStyle w:val="Standard"/>
        <w:spacing w:line="360" w:lineRule="auto"/>
        <w:jc w:val="right"/>
        <w:rPr>
          <w:sz w:val="26"/>
          <w:szCs w:val="26"/>
        </w:rPr>
      </w:pPr>
      <w:r>
        <w:rPr>
          <w:sz w:val="26"/>
          <w:szCs w:val="26"/>
        </w:rPr>
        <w:t>...............................................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276D4180" w14:textId="77777777" w:rsidR="00FB231F" w:rsidRDefault="00BC4956">
      <w:pPr>
        <w:pStyle w:val="Standard"/>
        <w:jc w:val="right"/>
      </w:pPr>
      <w:r>
        <w:rPr>
          <w:sz w:val="26"/>
          <w:szCs w:val="26"/>
        </w:rPr>
        <w:t>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25768CEA" w14:textId="77777777" w:rsidR="00FB231F" w:rsidRDefault="00BC4956">
      <w:pPr>
        <w:pStyle w:val="Standard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(miejscowość i data)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5008B670" w14:textId="77777777" w:rsidR="00FB231F" w:rsidRDefault="00FB231F">
      <w:pPr>
        <w:pStyle w:val="Standard"/>
        <w:jc w:val="right"/>
      </w:pPr>
    </w:p>
    <w:p w14:paraId="794BC0D3" w14:textId="77777777" w:rsidR="00FB231F" w:rsidRDefault="00FB231F">
      <w:pPr>
        <w:pStyle w:val="Standard"/>
        <w:jc w:val="right"/>
        <w:rPr>
          <w:b/>
          <w:bCs/>
        </w:rPr>
      </w:pPr>
    </w:p>
    <w:p w14:paraId="6A314C32" w14:textId="77777777" w:rsidR="00FB231F" w:rsidRDefault="00FB231F">
      <w:pPr>
        <w:pStyle w:val="Standard"/>
        <w:jc w:val="right"/>
        <w:rPr>
          <w:b/>
          <w:bCs/>
          <w:sz w:val="20"/>
          <w:szCs w:val="20"/>
        </w:rPr>
      </w:pPr>
    </w:p>
    <w:p w14:paraId="00450996" w14:textId="77777777" w:rsidR="00FB231F" w:rsidRDefault="00FB231F">
      <w:pPr>
        <w:pStyle w:val="Standard"/>
        <w:jc w:val="right"/>
        <w:rPr>
          <w:b/>
          <w:bCs/>
          <w:sz w:val="20"/>
          <w:szCs w:val="20"/>
        </w:rPr>
      </w:pPr>
    </w:p>
    <w:p w14:paraId="738D76C9" w14:textId="77777777" w:rsidR="00FB231F" w:rsidRDefault="00FB231F">
      <w:pPr>
        <w:pStyle w:val="Standard"/>
        <w:rPr>
          <w:b/>
          <w:bCs/>
        </w:rPr>
      </w:pPr>
    </w:p>
    <w:p w14:paraId="1512FF2D" w14:textId="77777777" w:rsidR="00FB231F" w:rsidRDefault="00FB231F">
      <w:pPr>
        <w:pStyle w:val="Standard"/>
      </w:pPr>
    </w:p>
    <w:p w14:paraId="14D4107B" w14:textId="77777777" w:rsidR="00FB231F" w:rsidRDefault="00FB231F">
      <w:pPr>
        <w:pStyle w:val="Standard"/>
        <w:jc w:val="both"/>
      </w:pPr>
    </w:p>
    <w:p w14:paraId="2688FBD4" w14:textId="77777777" w:rsidR="00FB231F" w:rsidRDefault="00BC4956">
      <w:pPr>
        <w:pStyle w:val="Standard"/>
        <w:spacing w:line="360" w:lineRule="auto"/>
        <w:jc w:val="both"/>
      </w:pPr>
      <w:r>
        <w:t>Działając w imieniu ....................................................................................................................... oświadczam, że jesteśmy związani ofertą na "Dostawę środków ochrony osobistej do Apteki Wojewódzkiego Szpitala Psych</w:t>
      </w:r>
      <w:r>
        <w:t xml:space="preserve">iatrycznego w Złotoryi", przez okres 30 dni od daty upływu terminu składania ofert, </w:t>
      </w:r>
      <w:proofErr w:type="spellStart"/>
      <w:r>
        <w:t>tj</w:t>
      </w:r>
      <w:proofErr w:type="spellEnd"/>
      <w:r>
        <w:t>, od dnia ...................................r.</w:t>
      </w:r>
    </w:p>
    <w:p w14:paraId="7031AFE1" w14:textId="77777777" w:rsidR="00FB231F" w:rsidRDefault="00FB231F">
      <w:pPr>
        <w:pStyle w:val="Standard"/>
        <w:spacing w:line="360" w:lineRule="auto"/>
        <w:jc w:val="both"/>
      </w:pPr>
    </w:p>
    <w:p w14:paraId="3D354FF6" w14:textId="77777777" w:rsidR="00FB231F" w:rsidRDefault="00FB231F">
      <w:pPr>
        <w:pStyle w:val="Standard"/>
        <w:spacing w:line="360" w:lineRule="auto"/>
        <w:jc w:val="both"/>
      </w:pPr>
    </w:p>
    <w:p w14:paraId="414968B5" w14:textId="77777777" w:rsidR="00FB231F" w:rsidRDefault="00FB231F">
      <w:pPr>
        <w:pStyle w:val="Standard"/>
        <w:spacing w:line="360" w:lineRule="auto"/>
        <w:jc w:val="both"/>
      </w:pPr>
    </w:p>
    <w:p w14:paraId="3842C783" w14:textId="77777777" w:rsidR="00FB231F" w:rsidRDefault="00FB231F">
      <w:pPr>
        <w:pStyle w:val="Standard"/>
        <w:spacing w:line="360" w:lineRule="auto"/>
        <w:jc w:val="both"/>
      </w:pPr>
    </w:p>
    <w:p w14:paraId="74ECCBAC" w14:textId="77777777" w:rsidR="00FB231F" w:rsidRDefault="00FB231F">
      <w:pPr>
        <w:pStyle w:val="Standard"/>
        <w:spacing w:line="360" w:lineRule="auto"/>
        <w:jc w:val="both"/>
      </w:pPr>
    </w:p>
    <w:p w14:paraId="3B4E7295" w14:textId="77777777" w:rsidR="00FB231F" w:rsidRDefault="00FB231F">
      <w:pPr>
        <w:pStyle w:val="Standard"/>
        <w:spacing w:line="360" w:lineRule="auto"/>
        <w:jc w:val="both"/>
      </w:pPr>
    </w:p>
    <w:p w14:paraId="4B8E8396" w14:textId="77777777" w:rsidR="00FB231F" w:rsidRDefault="00FB231F">
      <w:pPr>
        <w:pStyle w:val="Standard"/>
        <w:spacing w:line="360" w:lineRule="auto"/>
        <w:jc w:val="both"/>
      </w:pPr>
    </w:p>
    <w:p w14:paraId="355AF9F1" w14:textId="77777777" w:rsidR="00FB231F" w:rsidRDefault="00BC4956">
      <w:pPr>
        <w:pStyle w:val="Standard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................................................................</w:t>
      </w:r>
      <w:r>
        <w:tab/>
      </w:r>
    </w:p>
    <w:p w14:paraId="7E337454" w14:textId="77777777" w:rsidR="00FB231F" w:rsidRDefault="00BC4956">
      <w:pPr>
        <w:pStyle w:val="Standard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(podpis osoby uprawnionej)</w:t>
      </w:r>
      <w:r>
        <w:rPr>
          <w:sz w:val="20"/>
          <w:szCs w:val="20"/>
        </w:rPr>
        <w:tab/>
      </w:r>
    </w:p>
    <w:p w14:paraId="1702BC4B" w14:textId="77777777" w:rsidR="00FB231F" w:rsidRDefault="00FB231F">
      <w:pPr>
        <w:pStyle w:val="Standard"/>
        <w:jc w:val="both"/>
      </w:pPr>
    </w:p>
    <w:p w14:paraId="5EFE53CC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5DE1AF0C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36053574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00E071AB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3D756E62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5D188775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1111815A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679C181C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6A55CFC6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7910C474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134D9B11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234297A5" w14:textId="77777777" w:rsidR="00FB231F" w:rsidRDefault="00FB231F">
      <w:pPr>
        <w:pStyle w:val="Standard"/>
        <w:jc w:val="both"/>
        <w:rPr>
          <w:b/>
          <w:bCs/>
          <w:sz w:val="21"/>
          <w:szCs w:val="21"/>
        </w:rPr>
      </w:pPr>
    </w:p>
    <w:p w14:paraId="4CC05ED2" w14:textId="77777777" w:rsidR="00FB231F" w:rsidRDefault="00FB231F">
      <w:pPr>
        <w:pStyle w:val="Standard"/>
        <w:jc w:val="both"/>
        <w:rPr>
          <w:sz w:val="21"/>
          <w:szCs w:val="21"/>
        </w:rPr>
      </w:pPr>
    </w:p>
    <w:sectPr w:rsidR="00FB231F">
      <w:pgSz w:w="11906" w:h="16838"/>
      <w:pgMar w:top="850" w:right="1134" w:bottom="1134" w:left="147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B99994" w14:textId="77777777" w:rsidR="00BC4956" w:rsidRDefault="00BC4956">
      <w:r>
        <w:separator/>
      </w:r>
    </w:p>
  </w:endnote>
  <w:endnote w:type="continuationSeparator" w:id="0">
    <w:p w14:paraId="04C463F5" w14:textId="77777777" w:rsidR="00BC4956" w:rsidRDefault="00BC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E904FD" w14:textId="77777777" w:rsidR="00BC4956" w:rsidRDefault="00BC4956">
      <w:r>
        <w:rPr>
          <w:color w:val="000000"/>
        </w:rPr>
        <w:separator/>
      </w:r>
    </w:p>
  </w:footnote>
  <w:footnote w:type="continuationSeparator" w:id="0">
    <w:p w14:paraId="244FB6A3" w14:textId="77777777" w:rsidR="00BC4956" w:rsidRDefault="00BC49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B231F"/>
    <w:rsid w:val="00467552"/>
    <w:rsid w:val="00BC4956"/>
    <w:rsid w:val="00FB2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F6AE7"/>
  <w15:docId w15:val="{1B0F5054-D933-4F6A-9F97-B22594AD4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642</Characters>
  <Application>Microsoft Office Word</Application>
  <DocSecurity>0</DocSecurity>
  <Lines>5</Lines>
  <Paragraphs>1</Paragraphs>
  <ScaleCrop>false</ScaleCrop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Patron</dc:creator>
  <cp:lastModifiedBy>Joanna Patron</cp:lastModifiedBy>
  <cp:revision>2</cp:revision>
  <dcterms:created xsi:type="dcterms:W3CDTF">2020-08-12T08:58:00Z</dcterms:created>
  <dcterms:modified xsi:type="dcterms:W3CDTF">2020-08-12T08:58:00Z</dcterms:modified>
</cp:coreProperties>
</file>