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7F626D" w14:textId="77777777" w:rsidR="007F3A9B" w:rsidRDefault="004464E0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F O R M U L A R Z   O F E R T O W Y</w:t>
      </w:r>
    </w:p>
    <w:p w14:paraId="1FEFD354" w14:textId="77777777" w:rsidR="007F3A9B" w:rsidRDefault="007F3A9B">
      <w:pPr>
        <w:pStyle w:val="Standard"/>
        <w:tabs>
          <w:tab w:val="left" w:pos="0"/>
        </w:tabs>
        <w:jc w:val="center"/>
        <w:rPr>
          <w:b/>
          <w:bCs/>
          <w:sz w:val="8"/>
          <w:szCs w:val="8"/>
        </w:rPr>
      </w:pPr>
    </w:p>
    <w:p w14:paraId="4E8B0E4A" w14:textId="77777777" w:rsidR="007F3A9B" w:rsidRDefault="004464E0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DLA  WOJEWÓDZKIEGO  SZPITALA  PSYCHIATRYCZNEGO  W  ZŁOTORYI,</w:t>
      </w:r>
    </w:p>
    <w:p w14:paraId="47AFFF61" w14:textId="77777777" w:rsidR="007F3A9B" w:rsidRDefault="004464E0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UL.  SZPITALNA  9</w:t>
      </w:r>
    </w:p>
    <w:p w14:paraId="45E5058E" w14:textId="77777777" w:rsidR="007F3A9B" w:rsidRDefault="007F3A9B">
      <w:pPr>
        <w:pStyle w:val="Standard"/>
        <w:tabs>
          <w:tab w:val="left" w:pos="0"/>
        </w:tabs>
        <w:jc w:val="center"/>
        <w:rPr>
          <w:b/>
          <w:bCs/>
          <w:sz w:val="8"/>
          <w:szCs w:val="8"/>
        </w:rPr>
      </w:pPr>
    </w:p>
    <w:p w14:paraId="7E12DFD7" w14:textId="77777777" w:rsidR="007F3A9B" w:rsidRDefault="004464E0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na „Dostawę środków ochrony osobistej do Apteki Wojewódzkiego Szpitala Psychiatrycznego w Złotoryi"</w:t>
      </w:r>
    </w:p>
    <w:p w14:paraId="35223158" w14:textId="77777777" w:rsidR="007F3A9B" w:rsidRDefault="007F3A9B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7BCBC8B8" w14:textId="77777777" w:rsidR="007F3A9B" w:rsidRDefault="007F3A9B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53E02D2F" w14:textId="77777777" w:rsidR="007F3A9B" w:rsidRDefault="004464E0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>
        <w:rPr>
          <w:b/>
          <w:bCs/>
        </w:rPr>
        <w:t>Wykonawca:</w:t>
      </w:r>
    </w:p>
    <w:p w14:paraId="5A32451B" w14:textId="77777777" w:rsidR="007F3A9B" w:rsidRDefault="007F3A9B">
      <w:pPr>
        <w:pStyle w:val="Standard"/>
        <w:rPr>
          <w:b/>
          <w:bCs/>
          <w:sz w:val="8"/>
          <w:szCs w:val="8"/>
        </w:rPr>
      </w:pPr>
    </w:p>
    <w:p w14:paraId="5591FF43" w14:textId="77777777" w:rsidR="007F3A9B" w:rsidRDefault="004464E0">
      <w:pPr>
        <w:pStyle w:val="Standard"/>
        <w:spacing w:line="360" w:lineRule="auto"/>
      </w:pPr>
      <w:r>
        <w:t>Nazwa      ...............................................................................................................................................</w:t>
      </w:r>
    </w:p>
    <w:p w14:paraId="5CFAA11A" w14:textId="77777777" w:rsidR="007F3A9B" w:rsidRDefault="004464E0">
      <w:pPr>
        <w:pStyle w:val="Standard"/>
        <w:spacing w:line="360" w:lineRule="auto"/>
      </w:pPr>
      <w:r>
        <w:t xml:space="preserve">                 ........................................................................</w:t>
      </w:r>
      <w:r>
        <w:t xml:space="preserve">.......................................................................         </w:t>
      </w:r>
    </w:p>
    <w:p w14:paraId="160354A4" w14:textId="77777777" w:rsidR="007F3A9B" w:rsidRDefault="004464E0">
      <w:pPr>
        <w:pStyle w:val="Standard"/>
        <w:spacing w:line="360" w:lineRule="auto"/>
      </w:pPr>
      <w:r>
        <w:t>Adres       ...............................................................................................................................................</w:t>
      </w:r>
    </w:p>
    <w:p w14:paraId="18D2C42A" w14:textId="77777777" w:rsidR="007F3A9B" w:rsidRDefault="004464E0">
      <w:pPr>
        <w:pStyle w:val="Standard"/>
        <w:spacing w:line="360" w:lineRule="auto"/>
      </w:pPr>
      <w:r>
        <w:t>KRS / Rej. Gospodar</w:t>
      </w:r>
      <w:r>
        <w:t>czy:    ...................................................................................................................</w:t>
      </w:r>
    </w:p>
    <w:p w14:paraId="68BC35A7" w14:textId="77777777" w:rsidR="007F3A9B" w:rsidRDefault="004464E0">
      <w:pPr>
        <w:pStyle w:val="Standard"/>
        <w:spacing w:line="360" w:lineRule="auto"/>
      </w:pPr>
      <w:r>
        <w:t xml:space="preserve">NIP    </w:t>
      </w:r>
      <w:r>
        <w:tab/>
        <w:t xml:space="preserve">     ...........................................................      REGON     ............................................</w:t>
      </w:r>
      <w:r>
        <w:t>...............</w:t>
      </w:r>
    </w:p>
    <w:p w14:paraId="176342EE" w14:textId="77777777" w:rsidR="007F3A9B" w:rsidRDefault="004464E0">
      <w:pPr>
        <w:pStyle w:val="Standard"/>
        <w:spacing w:line="360" w:lineRule="auto"/>
      </w:pPr>
      <w:r>
        <w:t>Nr tel.</w:t>
      </w:r>
      <w:r>
        <w:tab/>
        <w:t xml:space="preserve">     .........................................................      E-mail   ..................................................................</w:t>
      </w:r>
    </w:p>
    <w:p w14:paraId="560B5038" w14:textId="77777777" w:rsidR="007F3A9B" w:rsidRDefault="004464E0">
      <w:pPr>
        <w:pStyle w:val="Standard"/>
        <w:tabs>
          <w:tab w:val="left" w:pos="0"/>
        </w:tabs>
        <w:spacing w:line="360" w:lineRule="auto"/>
      </w:pPr>
      <w:r>
        <w:t xml:space="preserve">Osoba do kontaktu   </w:t>
      </w:r>
      <w:r>
        <w:t>..........................................................................</w:t>
      </w:r>
    </w:p>
    <w:p w14:paraId="0B11512F" w14:textId="77777777" w:rsidR="007F3A9B" w:rsidRDefault="007F3A9B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32642D93" w14:textId="77777777" w:rsidR="007F3A9B" w:rsidRDefault="004464E0">
      <w:pPr>
        <w:pStyle w:val="Standard"/>
        <w:rPr>
          <w:b/>
          <w:bCs/>
        </w:rPr>
      </w:pPr>
      <w:r>
        <w:rPr>
          <w:b/>
          <w:bCs/>
        </w:rPr>
        <w:t>II.  Przedmiot zamówienia:</w:t>
      </w:r>
    </w:p>
    <w:p w14:paraId="48352E67" w14:textId="77777777" w:rsidR="007F3A9B" w:rsidRDefault="007F3A9B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3B4202A1" w14:textId="77777777" w:rsidR="007F3A9B" w:rsidRDefault="004464E0">
      <w:pPr>
        <w:pStyle w:val="Standard"/>
        <w:ind w:left="36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Przedmiotem zamówienia jest „Dostawa środków ochrony osobistej do Apteki Wojewódzkiego Szpitala Psychiatrycznego w Złotoryi”.</w:t>
      </w:r>
    </w:p>
    <w:p w14:paraId="6E6BB2D4" w14:textId="77777777" w:rsidR="007F3A9B" w:rsidRDefault="007F3A9B">
      <w:pPr>
        <w:pStyle w:val="Standard"/>
        <w:jc w:val="both"/>
        <w:rPr>
          <w:sz w:val="12"/>
          <w:szCs w:val="12"/>
        </w:rPr>
      </w:pPr>
    </w:p>
    <w:p w14:paraId="34B84EC6" w14:textId="77777777" w:rsidR="007F3A9B" w:rsidRDefault="007F3A9B">
      <w:pPr>
        <w:pStyle w:val="Standard"/>
        <w:jc w:val="both"/>
        <w:rPr>
          <w:sz w:val="12"/>
          <w:szCs w:val="12"/>
        </w:rPr>
      </w:pPr>
    </w:p>
    <w:p w14:paraId="1DB2E12A" w14:textId="77777777" w:rsidR="007F3A9B" w:rsidRDefault="004464E0">
      <w:pPr>
        <w:pStyle w:val="Standard"/>
        <w:rPr>
          <w:b/>
          <w:bCs/>
        </w:rPr>
      </w:pPr>
      <w:r>
        <w:rPr>
          <w:b/>
          <w:bCs/>
        </w:rPr>
        <w:t>III. Realizacja zamówien</w:t>
      </w:r>
      <w:r>
        <w:rPr>
          <w:b/>
          <w:bCs/>
        </w:rPr>
        <w:t>ia:</w:t>
      </w:r>
    </w:p>
    <w:p w14:paraId="7274DCED" w14:textId="77777777" w:rsidR="007F3A9B" w:rsidRDefault="007F3A9B">
      <w:pPr>
        <w:pStyle w:val="Standard"/>
        <w:rPr>
          <w:b/>
          <w:bCs/>
          <w:sz w:val="16"/>
          <w:szCs w:val="16"/>
        </w:rPr>
      </w:pPr>
    </w:p>
    <w:p w14:paraId="084C53AE" w14:textId="77777777" w:rsidR="007F3A9B" w:rsidRDefault="004464E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7332FD1E" w14:textId="77777777" w:rsidR="007F3A9B" w:rsidRDefault="007F3A9B">
      <w:pPr>
        <w:pStyle w:val="Standard"/>
        <w:rPr>
          <w:b/>
          <w:bCs/>
          <w:sz w:val="8"/>
          <w:szCs w:val="8"/>
        </w:rPr>
      </w:pPr>
    </w:p>
    <w:p w14:paraId="06256FF9" w14:textId="77777777" w:rsidR="007F3A9B" w:rsidRDefault="004464E0">
      <w:pPr>
        <w:pStyle w:val="Standard"/>
        <w:spacing w:line="360" w:lineRule="auto"/>
        <w:ind w:left="426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5455189" w14:textId="77777777" w:rsidR="007F3A9B" w:rsidRDefault="004464E0">
      <w:pPr>
        <w:pStyle w:val="Standard"/>
        <w:spacing w:line="360" w:lineRule="auto"/>
        <w:ind w:left="426"/>
        <w:rPr>
          <w:b/>
          <w:bCs/>
        </w:rPr>
      </w:pPr>
      <w:r>
        <w:rPr>
          <w:b/>
          <w:bCs/>
        </w:rPr>
        <w:t>podatek VAT ..........% .............................................. złotych</w:t>
      </w:r>
    </w:p>
    <w:p w14:paraId="2F55E9CF" w14:textId="77777777" w:rsidR="007F3A9B" w:rsidRDefault="004464E0">
      <w:pPr>
        <w:pStyle w:val="Standard"/>
        <w:spacing w:line="360" w:lineRule="auto"/>
        <w:ind w:left="426"/>
        <w:rPr>
          <w:b/>
          <w:bCs/>
        </w:rPr>
      </w:pPr>
      <w:r>
        <w:rPr>
          <w:b/>
          <w:bCs/>
        </w:rPr>
        <w:t>brutto ..........................</w:t>
      </w:r>
      <w:r>
        <w:rPr>
          <w:b/>
          <w:bCs/>
        </w:rPr>
        <w:t>............................................. złotych</w:t>
      </w:r>
    </w:p>
    <w:p w14:paraId="0DF77967" w14:textId="77777777" w:rsidR="007F3A9B" w:rsidRDefault="004464E0">
      <w:pPr>
        <w:pStyle w:val="Standard"/>
        <w:spacing w:line="360" w:lineRule="auto"/>
        <w:ind w:left="426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        ..............................................</w:t>
      </w:r>
      <w:r>
        <w:rPr>
          <w:b/>
          <w:bCs/>
        </w:rPr>
        <w:t>................................................. ........./100 złotych)</w:t>
      </w:r>
    </w:p>
    <w:p w14:paraId="69F917AB" w14:textId="77777777" w:rsidR="007F3A9B" w:rsidRDefault="007F3A9B">
      <w:pPr>
        <w:pStyle w:val="Standard"/>
        <w:spacing w:line="360" w:lineRule="auto"/>
        <w:rPr>
          <w:sz w:val="8"/>
          <w:szCs w:val="8"/>
        </w:rPr>
      </w:pPr>
    </w:p>
    <w:p w14:paraId="140DDE41" w14:textId="77777777" w:rsidR="007F3A9B" w:rsidRDefault="004464E0">
      <w:pPr>
        <w:pStyle w:val="Standard"/>
        <w:spacing w:line="360" w:lineRule="auto"/>
        <w:ind w:left="426"/>
        <w:rPr>
          <w:i/>
          <w:iCs/>
        </w:rPr>
      </w:pPr>
      <w:r>
        <w:rPr>
          <w:i/>
          <w:iCs/>
        </w:rPr>
        <w:t>Koszt pakietu nr I:</w:t>
      </w:r>
    </w:p>
    <w:p w14:paraId="73142300" w14:textId="77777777" w:rsidR="007F3A9B" w:rsidRDefault="004464E0">
      <w:pPr>
        <w:pStyle w:val="Standard"/>
        <w:spacing w:line="360" w:lineRule="auto"/>
        <w:ind w:left="851"/>
      </w:pPr>
      <w:r>
        <w:t xml:space="preserve">netto ......................................................................... złotych        </w:t>
      </w:r>
      <w:r>
        <w:tab/>
      </w:r>
    </w:p>
    <w:p w14:paraId="668FAA76" w14:textId="77777777" w:rsidR="007F3A9B" w:rsidRDefault="004464E0">
      <w:pPr>
        <w:pStyle w:val="Standard"/>
        <w:spacing w:line="360" w:lineRule="auto"/>
        <w:ind w:left="851"/>
      </w:pPr>
      <w:r>
        <w:t xml:space="preserve">podatek VAT ..........% </w:t>
      </w:r>
      <w:r>
        <w:t>.............................................. złotych</w:t>
      </w:r>
    </w:p>
    <w:p w14:paraId="308B6DA0" w14:textId="77777777" w:rsidR="007F3A9B" w:rsidRDefault="004464E0">
      <w:pPr>
        <w:pStyle w:val="Standard"/>
        <w:spacing w:line="360" w:lineRule="auto"/>
        <w:ind w:left="851"/>
      </w:pPr>
      <w:r>
        <w:t>brutto ....................................................................... złotych</w:t>
      </w:r>
    </w:p>
    <w:p w14:paraId="6FF95728" w14:textId="77777777" w:rsidR="007F3A9B" w:rsidRDefault="007F3A9B">
      <w:pPr>
        <w:pStyle w:val="Standard"/>
        <w:spacing w:line="360" w:lineRule="auto"/>
        <w:rPr>
          <w:sz w:val="8"/>
          <w:szCs w:val="8"/>
        </w:rPr>
      </w:pPr>
    </w:p>
    <w:p w14:paraId="4B919709" w14:textId="77777777" w:rsidR="007F3A9B" w:rsidRDefault="004464E0">
      <w:pPr>
        <w:pStyle w:val="Standard"/>
        <w:spacing w:line="360" w:lineRule="auto"/>
        <w:ind w:left="426"/>
      </w:pPr>
      <w:r>
        <w:rPr>
          <w:i/>
          <w:iCs/>
        </w:rPr>
        <w:t>Koszt pakietu nr II:</w:t>
      </w:r>
    </w:p>
    <w:p w14:paraId="2B5C17B3" w14:textId="77777777" w:rsidR="007F3A9B" w:rsidRDefault="004464E0">
      <w:pPr>
        <w:pStyle w:val="Standard"/>
        <w:spacing w:line="360" w:lineRule="auto"/>
        <w:ind w:left="851"/>
      </w:pPr>
      <w:r>
        <w:t xml:space="preserve">netto ......................................................................... złotych     </w:t>
      </w:r>
      <w:r>
        <w:t xml:space="preserve">   </w:t>
      </w:r>
      <w:r>
        <w:tab/>
      </w:r>
    </w:p>
    <w:p w14:paraId="0706094B" w14:textId="77777777" w:rsidR="007F3A9B" w:rsidRDefault="004464E0">
      <w:pPr>
        <w:pStyle w:val="Standard"/>
        <w:spacing w:line="360" w:lineRule="auto"/>
        <w:ind w:left="851"/>
      </w:pPr>
      <w:r>
        <w:t>podatek VAT ..........% .............................................. złotych</w:t>
      </w:r>
    </w:p>
    <w:p w14:paraId="0D9F3EDE" w14:textId="77777777" w:rsidR="007F3A9B" w:rsidRDefault="004464E0">
      <w:pPr>
        <w:pStyle w:val="Standard"/>
        <w:spacing w:line="360" w:lineRule="auto"/>
        <w:ind w:left="851"/>
      </w:pPr>
      <w:r>
        <w:t>brutto ....................................................................... złotych</w:t>
      </w:r>
    </w:p>
    <w:p w14:paraId="313B7C1A" w14:textId="77777777" w:rsidR="007F3A9B" w:rsidRDefault="007F3A9B">
      <w:pPr>
        <w:pStyle w:val="Standard"/>
        <w:spacing w:line="360" w:lineRule="auto"/>
        <w:rPr>
          <w:sz w:val="12"/>
          <w:szCs w:val="12"/>
        </w:rPr>
      </w:pPr>
    </w:p>
    <w:p w14:paraId="5214C6CA" w14:textId="77777777" w:rsidR="007F3A9B" w:rsidRDefault="004464E0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021B08F4" w14:textId="77777777" w:rsidR="007F3A9B" w:rsidRDefault="007F3A9B">
      <w:pPr>
        <w:pStyle w:val="Standard"/>
        <w:rPr>
          <w:b/>
          <w:bCs/>
          <w:sz w:val="16"/>
          <w:szCs w:val="16"/>
        </w:rPr>
      </w:pPr>
    </w:p>
    <w:p w14:paraId="62333CC0" w14:textId="77777777" w:rsidR="007F3A9B" w:rsidRDefault="004464E0">
      <w:pPr>
        <w:pStyle w:val="Standard"/>
        <w:ind w:left="360"/>
        <w:jc w:val="both"/>
      </w:pPr>
      <w:r>
        <w:t xml:space="preserve">30 dni od realizacji zamówienia i dostarczenia </w:t>
      </w:r>
      <w:r>
        <w:t>prawidłowo sporządzonej faktury VAT.</w:t>
      </w:r>
    </w:p>
    <w:p w14:paraId="62AE6FDC" w14:textId="77777777" w:rsidR="007F3A9B" w:rsidRDefault="007F3A9B">
      <w:pPr>
        <w:pStyle w:val="Standard"/>
      </w:pPr>
    </w:p>
    <w:p w14:paraId="59064128" w14:textId="77777777" w:rsidR="007F3A9B" w:rsidRDefault="004464E0">
      <w:pPr>
        <w:pStyle w:val="Standard"/>
        <w:rPr>
          <w:b/>
          <w:bCs/>
        </w:rPr>
      </w:pPr>
      <w:r>
        <w:rPr>
          <w:b/>
          <w:bCs/>
        </w:rPr>
        <w:t>V.   Zobowiązania Oferenta:</w:t>
      </w:r>
    </w:p>
    <w:p w14:paraId="5FFE8D7F" w14:textId="77777777" w:rsidR="007F3A9B" w:rsidRDefault="007F3A9B">
      <w:pPr>
        <w:pStyle w:val="Standard"/>
        <w:jc w:val="both"/>
        <w:rPr>
          <w:sz w:val="16"/>
          <w:szCs w:val="16"/>
        </w:rPr>
      </w:pPr>
    </w:p>
    <w:p w14:paraId="4387258A" w14:textId="77777777" w:rsidR="007F3A9B" w:rsidRDefault="004464E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Oświadczamy</w:t>
      </w:r>
      <w:r>
        <w:t>, że zapoznaliśmy się z warunkami przetargu, określonymi w SWZ                                      i przyjmujemy je bez zastrzeżeń.</w:t>
      </w:r>
    </w:p>
    <w:p w14:paraId="32B80842" w14:textId="77777777" w:rsidR="007F3A9B" w:rsidRDefault="007F3A9B">
      <w:pPr>
        <w:pStyle w:val="Standard"/>
        <w:ind w:left="720"/>
        <w:jc w:val="both"/>
      </w:pPr>
    </w:p>
    <w:p w14:paraId="59219FBF" w14:textId="77777777" w:rsidR="007F3A9B" w:rsidRDefault="004464E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lastRenderedPageBreak/>
        <w:t>Deklarujmy</w:t>
      </w:r>
      <w:r>
        <w:t xml:space="preserve"> niezmienność cen przez okres trwa</w:t>
      </w:r>
      <w:r>
        <w:t>nia umowy.</w:t>
      </w:r>
    </w:p>
    <w:p w14:paraId="79FA3F12" w14:textId="77777777" w:rsidR="007F3A9B" w:rsidRDefault="007F3A9B">
      <w:pPr>
        <w:pStyle w:val="Standard"/>
        <w:jc w:val="both"/>
        <w:rPr>
          <w:sz w:val="14"/>
          <w:szCs w:val="14"/>
        </w:rPr>
      </w:pPr>
    </w:p>
    <w:p w14:paraId="105289D5" w14:textId="77777777" w:rsidR="007F3A9B" w:rsidRDefault="004464E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Oświadczamy</w:t>
      </w:r>
      <w:r>
        <w:t>, że w cenie oferty, zostały uwzględnione wszystkie koszty wykonania zamówienia i realizacji przyszłego świadczenia umownego, zgodnie z założeniami określonymi w SWZ.</w:t>
      </w:r>
    </w:p>
    <w:p w14:paraId="497E6042" w14:textId="77777777" w:rsidR="007F3A9B" w:rsidRDefault="007F3A9B">
      <w:pPr>
        <w:pStyle w:val="Standard"/>
        <w:jc w:val="both"/>
        <w:rPr>
          <w:sz w:val="14"/>
          <w:szCs w:val="14"/>
        </w:rPr>
      </w:pPr>
    </w:p>
    <w:p w14:paraId="103FA071" w14:textId="77777777" w:rsidR="007F3A9B" w:rsidRDefault="004464E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Oświadczamy</w:t>
      </w:r>
      <w:r>
        <w:t>, iż uzyskaliśmy wszystkie niezbędne informacje do prz</w:t>
      </w:r>
      <w:r>
        <w:t>ygotowania oferty                      i wykonania umowy;</w:t>
      </w:r>
    </w:p>
    <w:p w14:paraId="73FAC812" w14:textId="77777777" w:rsidR="007F3A9B" w:rsidRDefault="007F3A9B">
      <w:pPr>
        <w:pStyle w:val="Standard"/>
        <w:jc w:val="both"/>
        <w:rPr>
          <w:sz w:val="14"/>
          <w:szCs w:val="14"/>
        </w:rPr>
      </w:pPr>
    </w:p>
    <w:p w14:paraId="76DA3D24" w14:textId="77777777" w:rsidR="007F3A9B" w:rsidRDefault="004464E0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              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5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6"/>
        </w:rPr>
        <w:t>y</w:t>
      </w:r>
      <w:r>
        <w:rPr>
          <w:color w:val="000000"/>
          <w:spacing w:val="3"/>
        </w:rPr>
        <w:t>ż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6"/>
        </w:rPr>
        <w:t>y</w:t>
      </w:r>
      <w:r>
        <w:rPr>
          <w:color w:val="000000"/>
        </w:rPr>
        <w:t>m</w:t>
      </w:r>
      <w:r>
        <w:rPr>
          <w:color w:val="000000"/>
          <w:spacing w:val="2"/>
        </w:rPr>
        <w:t>i</w:t>
      </w:r>
      <w:r>
        <w:rPr>
          <w:color w:val="000000"/>
          <w:spacing w:val="-1"/>
        </w:rPr>
        <w:t>e</w:t>
      </w:r>
      <w:r>
        <w:rPr>
          <w:color w:val="000000"/>
        </w:rPr>
        <w:t>nio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88FC8" w14:textId="77777777" w:rsidR="007F3A9B" w:rsidRDefault="007F3A9B">
      <w:pPr>
        <w:pStyle w:val="Standard"/>
        <w:autoSpaceDE w:val="0"/>
        <w:spacing w:before="7"/>
        <w:jc w:val="both"/>
        <w:rPr>
          <w:color w:val="000000"/>
          <w:sz w:val="14"/>
          <w:szCs w:val="14"/>
        </w:rPr>
      </w:pPr>
    </w:p>
    <w:p w14:paraId="1F60AF52" w14:textId="77777777" w:rsidR="007F3A9B" w:rsidRDefault="004464E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Oświadczamy</w:t>
      </w:r>
      <w:r>
        <w:t xml:space="preserve">, iż tajemnice przedsiębiorstwa, w rozumieniu przepisów o zwalczaniu nieuczciwej konkurencji, które nie mogą być udostępnione innym uczestnikom postępowania, </w:t>
      </w:r>
      <w:r>
        <w:t>stanowią informacje zawarte w następujących dokumentach:</w:t>
      </w:r>
    </w:p>
    <w:p w14:paraId="5B329116" w14:textId="77777777" w:rsidR="007F3A9B" w:rsidRDefault="007F3A9B">
      <w:pPr>
        <w:pStyle w:val="Standard"/>
        <w:jc w:val="both"/>
        <w:rPr>
          <w:sz w:val="8"/>
          <w:szCs w:val="8"/>
        </w:rPr>
      </w:pPr>
    </w:p>
    <w:p w14:paraId="3DF4F0F4" w14:textId="77777777" w:rsidR="007F3A9B" w:rsidRDefault="004464E0">
      <w:pPr>
        <w:pStyle w:val="Standard"/>
        <w:spacing w:line="360" w:lineRule="auto"/>
        <w:ind w:firstLine="709"/>
        <w:jc w:val="both"/>
      </w:pPr>
      <w:r>
        <w:t>..............................................................................................................................................</w:t>
      </w:r>
    </w:p>
    <w:p w14:paraId="78CC930F" w14:textId="77777777" w:rsidR="007F3A9B" w:rsidRDefault="004464E0">
      <w:pPr>
        <w:pStyle w:val="Standard"/>
        <w:spacing w:line="360" w:lineRule="auto"/>
        <w:ind w:left="709"/>
        <w:jc w:val="both"/>
      </w:pPr>
      <w:r>
        <w:t>.................................................................................................................</w:t>
      </w:r>
      <w:r>
        <w:t>.............................</w:t>
      </w:r>
    </w:p>
    <w:p w14:paraId="5B329F28" w14:textId="77777777" w:rsidR="007F3A9B" w:rsidRDefault="004464E0">
      <w:pPr>
        <w:pStyle w:val="Standard"/>
        <w:ind w:firstLine="709"/>
        <w:jc w:val="both"/>
      </w:pPr>
      <w:r>
        <w:t>- dołączone do oferty w oddzielnej kopercie/oddzielnym pliku;</w:t>
      </w:r>
    </w:p>
    <w:p w14:paraId="4010B359" w14:textId="77777777" w:rsidR="007F3A9B" w:rsidRDefault="007F3A9B">
      <w:pPr>
        <w:pStyle w:val="Standard"/>
        <w:ind w:firstLine="709"/>
        <w:jc w:val="both"/>
        <w:rPr>
          <w:sz w:val="14"/>
          <w:szCs w:val="14"/>
        </w:rPr>
      </w:pPr>
    </w:p>
    <w:p w14:paraId="5BBD33CC" w14:textId="77777777" w:rsidR="007F3A9B" w:rsidRDefault="004464E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Deklarujemy</w:t>
      </w:r>
      <w:r>
        <w:t>, że wszystkie oświadczenia i informacje zamieszczone w niniejszej ofercie są kompletne, prawdziwe i rzetelne;</w:t>
      </w:r>
    </w:p>
    <w:p w14:paraId="04790A7B" w14:textId="77777777" w:rsidR="007F3A9B" w:rsidRDefault="007F3A9B">
      <w:pPr>
        <w:pStyle w:val="Standard"/>
        <w:jc w:val="both"/>
        <w:rPr>
          <w:sz w:val="14"/>
          <w:szCs w:val="14"/>
        </w:rPr>
      </w:pPr>
    </w:p>
    <w:p w14:paraId="3293BD58" w14:textId="77777777" w:rsidR="007F3A9B" w:rsidRDefault="004464E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Zobowiązujemy</w:t>
      </w:r>
      <w:r>
        <w:t xml:space="preserve"> się, do </w:t>
      </w:r>
      <w:r>
        <w:t>przedstawienia, na żądanie Zamawiającego, odpowiedniego świadectwa rejestracji w terminie 24 godzin, od chwili otrzymania w formie pisemnej, elektronicznej, lub telefonicznej prośby o okazanie świadectw.</w:t>
      </w:r>
    </w:p>
    <w:p w14:paraId="68D39655" w14:textId="77777777" w:rsidR="007F3A9B" w:rsidRDefault="007F3A9B">
      <w:pPr>
        <w:pStyle w:val="Standard"/>
        <w:spacing w:line="360" w:lineRule="auto"/>
        <w:rPr>
          <w:sz w:val="16"/>
          <w:szCs w:val="16"/>
        </w:rPr>
      </w:pPr>
    </w:p>
    <w:p w14:paraId="183B3205" w14:textId="77777777" w:rsidR="007F3A9B" w:rsidRDefault="004464E0">
      <w:pPr>
        <w:pStyle w:val="Standard"/>
        <w:rPr>
          <w:b/>
          <w:bCs/>
        </w:rPr>
      </w:pPr>
      <w:r>
        <w:rPr>
          <w:b/>
          <w:bCs/>
        </w:rPr>
        <w:t>VI. Spis treści oferty:</w:t>
      </w:r>
    </w:p>
    <w:p w14:paraId="31FA95F3" w14:textId="77777777" w:rsidR="007F3A9B" w:rsidRDefault="007F3A9B">
      <w:pPr>
        <w:pStyle w:val="Standard"/>
        <w:rPr>
          <w:sz w:val="8"/>
          <w:szCs w:val="8"/>
        </w:rPr>
      </w:pPr>
    </w:p>
    <w:p w14:paraId="75576497" w14:textId="77777777" w:rsidR="007F3A9B" w:rsidRDefault="004464E0">
      <w:pPr>
        <w:pStyle w:val="Standard"/>
        <w:numPr>
          <w:ilvl w:val="0"/>
          <w:numId w:val="2"/>
        </w:numPr>
      </w:pPr>
      <w:r>
        <w:t>Zestawienie asortymentowo-</w:t>
      </w:r>
      <w:r>
        <w:t>cenowe</w:t>
      </w:r>
      <w:r>
        <w:tab/>
      </w:r>
      <w:r>
        <w:tab/>
      </w:r>
      <w:r>
        <w:tab/>
      </w:r>
      <w:r>
        <w:tab/>
      </w:r>
      <w:r>
        <w:tab/>
      </w:r>
      <w:r>
        <w:tab/>
        <w:t>str. ….............</w:t>
      </w:r>
    </w:p>
    <w:p w14:paraId="34BAE27A" w14:textId="77777777" w:rsidR="007F3A9B" w:rsidRDefault="004464E0">
      <w:pPr>
        <w:pStyle w:val="Standard"/>
        <w:numPr>
          <w:ilvl w:val="0"/>
          <w:numId w:val="2"/>
        </w:numPr>
      </w:pPr>
      <w:r>
        <w:t xml:space="preserve">Oświadczenie Wykonawcy art. 22 i 24 ustawy </w:t>
      </w:r>
      <w:proofErr w:type="spellStart"/>
      <w:r>
        <w:t>Pzp</w:t>
      </w:r>
      <w:proofErr w:type="spellEnd"/>
      <w:r>
        <w:t>.</w:t>
      </w:r>
      <w:r>
        <w:tab/>
      </w:r>
      <w:r>
        <w:tab/>
      </w:r>
      <w:r>
        <w:tab/>
      </w:r>
      <w:r>
        <w:tab/>
        <w:t>str. .................</w:t>
      </w:r>
    </w:p>
    <w:p w14:paraId="008F3246" w14:textId="77777777" w:rsidR="007F3A9B" w:rsidRDefault="004464E0">
      <w:pPr>
        <w:pStyle w:val="Standard"/>
        <w:numPr>
          <w:ilvl w:val="0"/>
          <w:numId w:val="2"/>
        </w:numPr>
      </w:pPr>
      <w:r>
        <w:t>Wykaz wykonanych dostaw wraz z poświadczeniami</w:t>
      </w:r>
      <w:r>
        <w:tab/>
      </w:r>
      <w:r>
        <w:tab/>
      </w:r>
      <w:r>
        <w:tab/>
        <w:t>str. .................</w:t>
      </w:r>
    </w:p>
    <w:p w14:paraId="108853A4" w14:textId="77777777" w:rsidR="007F3A9B" w:rsidRDefault="004464E0">
      <w:pPr>
        <w:pStyle w:val="Standard"/>
        <w:numPr>
          <w:ilvl w:val="0"/>
          <w:numId w:val="2"/>
        </w:numPr>
      </w:pPr>
      <w:r>
        <w:t>Oświadczenie Wykonawcy o związaniu ofertą</w:t>
      </w:r>
      <w:r>
        <w:tab/>
      </w:r>
      <w:r>
        <w:tab/>
      </w:r>
      <w:r>
        <w:tab/>
      </w:r>
      <w:r>
        <w:tab/>
        <w:t>str. .................</w:t>
      </w:r>
    </w:p>
    <w:p w14:paraId="58FD747F" w14:textId="77777777" w:rsidR="007F3A9B" w:rsidRDefault="004464E0">
      <w:pPr>
        <w:pStyle w:val="Standard"/>
        <w:numPr>
          <w:ilvl w:val="0"/>
          <w:numId w:val="2"/>
        </w:numPr>
      </w:pPr>
      <w:r>
        <w:t>Oświadczen</w:t>
      </w:r>
      <w:r>
        <w:t>ie Wykonawcy o przynależności do grupy kapitałowej</w:t>
      </w:r>
      <w:r>
        <w:rPr>
          <w:color w:val="000000"/>
        </w:rPr>
        <w:tab/>
        <w:t>str. ….............</w:t>
      </w:r>
    </w:p>
    <w:p w14:paraId="0E6B2124" w14:textId="77777777" w:rsidR="007F3A9B" w:rsidRDefault="004464E0">
      <w:pPr>
        <w:pStyle w:val="Standard"/>
        <w:numPr>
          <w:ilvl w:val="0"/>
          <w:numId w:val="2"/>
        </w:numPr>
      </w:pPr>
      <w:r>
        <w:t>Uzupełniony i podpisany wzór umowy</w:t>
      </w:r>
      <w:r>
        <w:tab/>
      </w:r>
      <w:r>
        <w:tab/>
      </w:r>
      <w:r>
        <w:tab/>
      </w:r>
      <w:r>
        <w:tab/>
      </w:r>
      <w:r>
        <w:tab/>
        <w:t>str. .................</w:t>
      </w:r>
    </w:p>
    <w:p w14:paraId="3EE31A93" w14:textId="77777777" w:rsidR="007F3A9B" w:rsidRDefault="004464E0">
      <w:pPr>
        <w:pStyle w:val="Standard"/>
        <w:numPr>
          <w:ilvl w:val="0"/>
          <w:numId w:val="2"/>
        </w:numPr>
      </w:pPr>
      <w:r>
        <w:t>Aktualny odpis z właściwego rejestru, lub zaświadczenie o wpisie</w:t>
      </w:r>
    </w:p>
    <w:p w14:paraId="297F5198" w14:textId="77777777" w:rsidR="007F3A9B" w:rsidRDefault="004464E0">
      <w:pPr>
        <w:pStyle w:val="Standard"/>
        <w:ind w:firstLine="709"/>
      </w:pPr>
      <w:r>
        <w:t xml:space="preserve">do ewidencji działalności gospodarczej </w:t>
      </w:r>
      <w:r>
        <w:tab/>
      </w:r>
      <w:r>
        <w:tab/>
      </w:r>
      <w:r>
        <w:tab/>
      </w:r>
      <w:r>
        <w:tab/>
      </w:r>
      <w:r>
        <w:tab/>
        <w:t>str. .........</w:t>
      </w:r>
      <w:r>
        <w:t>........</w:t>
      </w:r>
    </w:p>
    <w:p w14:paraId="146A060B" w14:textId="77777777" w:rsidR="007F3A9B" w:rsidRDefault="004464E0">
      <w:pPr>
        <w:pStyle w:val="Standard"/>
        <w:numPr>
          <w:ilvl w:val="0"/>
          <w:numId w:val="2"/>
        </w:numPr>
      </w:pPr>
      <w:r>
        <w:t>Aktualna koncesja, zezwolenie, lub licencja</w:t>
      </w:r>
      <w:r>
        <w:tab/>
      </w:r>
      <w:r>
        <w:tab/>
      </w:r>
      <w:r>
        <w:tab/>
      </w:r>
      <w:r>
        <w:tab/>
      </w:r>
      <w:r>
        <w:tab/>
        <w:t>str. ….............</w:t>
      </w:r>
    </w:p>
    <w:p w14:paraId="427694F6" w14:textId="77777777" w:rsidR="007F3A9B" w:rsidRDefault="004464E0">
      <w:pPr>
        <w:pStyle w:val="Standard"/>
        <w:numPr>
          <w:ilvl w:val="0"/>
          <w:numId w:val="2"/>
        </w:numPr>
      </w:pPr>
      <w:r>
        <w:t>Aktualne zaświadczenie oddziału ZUS lub KRUS</w:t>
      </w:r>
      <w:r>
        <w:tab/>
      </w:r>
      <w:r>
        <w:tab/>
      </w:r>
      <w:r>
        <w:tab/>
      </w:r>
      <w:r>
        <w:tab/>
        <w:t>str. .................</w:t>
      </w:r>
    </w:p>
    <w:p w14:paraId="5A3D6759" w14:textId="77777777" w:rsidR="007F3A9B" w:rsidRDefault="004464E0">
      <w:pPr>
        <w:pStyle w:val="Standard"/>
        <w:numPr>
          <w:ilvl w:val="0"/>
          <w:numId w:val="2"/>
        </w:numPr>
      </w:pPr>
      <w:r>
        <w:t>Aktualne zaświadczenie naczelnika Urzędu Skarbowego</w:t>
      </w:r>
      <w:r>
        <w:tab/>
      </w:r>
      <w:r>
        <w:tab/>
      </w:r>
      <w:r>
        <w:tab/>
        <w:t>str. .................</w:t>
      </w:r>
    </w:p>
    <w:p w14:paraId="00B2B434" w14:textId="77777777" w:rsidR="007F3A9B" w:rsidRDefault="004464E0">
      <w:pPr>
        <w:pStyle w:val="Standard"/>
        <w:numPr>
          <w:ilvl w:val="0"/>
          <w:numId w:val="2"/>
        </w:numPr>
      </w:pPr>
      <w:r>
        <w:t>Aktualna polisa ubezpieczenia o</w:t>
      </w:r>
      <w:r>
        <w:t>d odpowiedzialności cywilnej</w:t>
      </w:r>
      <w:r>
        <w:tab/>
      </w:r>
      <w:r>
        <w:tab/>
        <w:t>str. .................</w:t>
      </w:r>
    </w:p>
    <w:p w14:paraId="62B7CD76" w14:textId="77777777" w:rsidR="007F3A9B" w:rsidRDefault="004464E0">
      <w:pPr>
        <w:pStyle w:val="Standard"/>
        <w:numPr>
          <w:ilvl w:val="0"/>
          <w:numId w:val="2"/>
        </w:numPr>
        <w:spacing w:line="360" w:lineRule="auto"/>
      </w:pPr>
      <w:r>
        <w:t xml:space="preserve">Informacja z KRK w zakresie art. 24 ust 1 pkt 13,14 i 21 </w:t>
      </w:r>
      <w:proofErr w:type="spellStart"/>
      <w:r>
        <w:t>Pzp</w:t>
      </w:r>
      <w:proofErr w:type="spellEnd"/>
      <w:r>
        <w:t>.</w:t>
      </w:r>
      <w:r>
        <w:tab/>
      </w:r>
      <w:r>
        <w:tab/>
        <w:t>Str. .................</w:t>
      </w:r>
    </w:p>
    <w:p w14:paraId="405205E7" w14:textId="77777777" w:rsidR="007F3A9B" w:rsidRDefault="004464E0">
      <w:pPr>
        <w:pStyle w:val="Standard"/>
        <w:numPr>
          <w:ilvl w:val="0"/>
          <w:numId w:val="2"/>
        </w:numPr>
        <w:spacing w:line="360" w:lineRule="auto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25B952A6" w14:textId="77777777" w:rsidR="007F3A9B" w:rsidRDefault="004464E0">
      <w:pPr>
        <w:pStyle w:val="Standard"/>
        <w:numPr>
          <w:ilvl w:val="0"/>
          <w:numId w:val="2"/>
        </w:numPr>
        <w:spacing w:line="360" w:lineRule="auto"/>
      </w:pPr>
      <w:r>
        <w:t>.............................................................................................................</w:t>
      </w:r>
      <w:r>
        <w:tab/>
        <w:t>str. ..............</w:t>
      </w:r>
      <w:r>
        <w:t>...</w:t>
      </w:r>
    </w:p>
    <w:p w14:paraId="51A47B14" w14:textId="77777777" w:rsidR="007F3A9B" w:rsidRDefault="004464E0">
      <w:pPr>
        <w:pStyle w:val="Standard"/>
        <w:numPr>
          <w:ilvl w:val="0"/>
          <w:numId w:val="2"/>
        </w:numPr>
        <w:spacing w:line="360" w:lineRule="auto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E1280C3" w14:textId="77777777" w:rsidR="007F3A9B" w:rsidRDefault="004464E0">
      <w:pPr>
        <w:pStyle w:val="Standard"/>
        <w:numPr>
          <w:ilvl w:val="0"/>
          <w:numId w:val="2"/>
        </w:numPr>
        <w:spacing w:line="360" w:lineRule="auto"/>
      </w:pPr>
      <w:r>
        <w:t>.............................................................................................................</w:t>
      </w:r>
      <w:r>
        <w:tab/>
        <w:t>str. ....</w:t>
      </w:r>
      <w:r>
        <w:t>.............</w:t>
      </w:r>
    </w:p>
    <w:p w14:paraId="16E29228" w14:textId="77777777" w:rsidR="007F3A9B" w:rsidRDefault="004464E0">
      <w:pPr>
        <w:pStyle w:val="Standard"/>
        <w:numPr>
          <w:ilvl w:val="0"/>
          <w:numId w:val="2"/>
        </w:numPr>
        <w:spacing w:line="360" w:lineRule="auto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D0DCFCB" w14:textId="77777777" w:rsidR="007F3A9B" w:rsidRDefault="004464E0">
      <w:pPr>
        <w:pStyle w:val="Standard"/>
      </w:pPr>
      <w:r>
        <w:t>Cała oferta składa się z ............... kolejno ponumerowanych stron.</w:t>
      </w:r>
    </w:p>
    <w:p w14:paraId="65E94841" w14:textId="77777777" w:rsidR="007F3A9B" w:rsidRDefault="007F3A9B">
      <w:pPr>
        <w:pStyle w:val="Standard"/>
        <w:rPr>
          <w:sz w:val="32"/>
          <w:szCs w:val="32"/>
        </w:rPr>
      </w:pPr>
    </w:p>
    <w:p w14:paraId="4185D794" w14:textId="77777777" w:rsidR="007F3A9B" w:rsidRDefault="007F3A9B">
      <w:pPr>
        <w:pStyle w:val="Standard"/>
        <w:rPr>
          <w:sz w:val="32"/>
          <w:szCs w:val="32"/>
        </w:rPr>
      </w:pPr>
    </w:p>
    <w:p w14:paraId="46AC2D2B" w14:textId="77777777" w:rsidR="007F3A9B" w:rsidRDefault="007F3A9B">
      <w:pPr>
        <w:pStyle w:val="Standard"/>
        <w:rPr>
          <w:sz w:val="32"/>
          <w:szCs w:val="32"/>
        </w:rPr>
      </w:pPr>
    </w:p>
    <w:p w14:paraId="564DB3BF" w14:textId="77777777" w:rsidR="007F3A9B" w:rsidRDefault="007F3A9B">
      <w:pPr>
        <w:pStyle w:val="Standard"/>
        <w:rPr>
          <w:sz w:val="32"/>
          <w:szCs w:val="32"/>
        </w:rPr>
      </w:pPr>
    </w:p>
    <w:p w14:paraId="7DF57A27" w14:textId="77777777" w:rsidR="007F3A9B" w:rsidRDefault="004464E0">
      <w:pPr>
        <w:pStyle w:val="Standard"/>
      </w:pPr>
      <w:r>
        <w:t>..................................</w:t>
      </w:r>
      <w:r>
        <w:t>......... dnia .....................                     .............................................................</w:t>
      </w:r>
    </w:p>
    <w:p w14:paraId="4D5C2D38" w14:textId="77777777" w:rsidR="007F3A9B" w:rsidRDefault="004464E0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(podpis osoby uprawnionej)</w:t>
      </w:r>
    </w:p>
    <w:sectPr w:rsidR="007F3A9B">
      <w:pgSz w:w="11906" w:h="16838"/>
      <w:pgMar w:top="737" w:right="1021" w:bottom="454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7AEB5" w14:textId="77777777" w:rsidR="004464E0" w:rsidRDefault="004464E0">
      <w:r>
        <w:separator/>
      </w:r>
    </w:p>
  </w:endnote>
  <w:endnote w:type="continuationSeparator" w:id="0">
    <w:p w14:paraId="4BE5F98B" w14:textId="77777777" w:rsidR="004464E0" w:rsidRDefault="00446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6EBBE" w14:textId="77777777" w:rsidR="004464E0" w:rsidRDefault="004464E0">
      <w:r>
        <w:rPr>
          <w:color w:val="000000"/>
        </w:rPr>
        <w:separator/>
      </w:r>
    </w:p>
  </w:footnote>
  <w:footnote w:type="continuationSeparator" w:id="0">
    <w:p w14:paraId="43BDF03A" w14:textId="77777777" w:rsidR="004464E0" w:rsidRDefault="00446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AB298B"/>
    <w:multiLevelType w:val="multilevel"/>
    <w:tmpl w:val="C8AC0B8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48439BB"/>
    <w:multiLevelType w:val="multilevel"/>
    <w:tmpl w:val="E14E1B78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F3A9B"/>
    <w:rsid w:val="004464E0"/>
    <w:rsid w:val="006E54CF"/>
    <w:rsid w:val="007F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0A811"/>
  <w15:docId w15:val="{CE73AA98-7467-495F-AEA2-6800AA3C8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901</Words>
  <Characters>5406</Characters>
  <Application>Microsoft Office Word</Application>
  <DocSecurity>0</DocSecurity>
  <Lines>45</Lines>
  <Paragraphs>12</Paragraphs>
  <ScaleCrop>false</ScaleCrop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2020-08-12T07:04:00Z</cp:lastPrinted>
  <dcterms:created xsi:type="dcterms:W3CDTF">2020-08-12T08:57:00Z</dcterms:created>
  <dcterms:modified xsi:type="dcterms:W3CDTF">2020-08-12T08:57:00Z</dcterms:modified>
</cp:coreProperties>
</file>