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C12FF" w14:textId="77777777" w:rsidR="00154374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Załącznik nr 4 do SWZ</w:t>
      </w:r>
    </w:p>
    <w:p w14:paraId="1F5185CC" w14:textId="77777777" w:rsidR="00154374" w:rsidRDefault="00000000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Znak sprawy: 3/ZP/PBN/2023</w:t>
      </w:r>
    </w:p>
    <w:p w14:paraId="1586AFB0" w14:textId="77777777" w:rsidR="00154374" w:rsidRDefault="00154374">
      <w:pPr>
        <w:pStyle w:val="Standard"/>
        <w:jc w:val="right"/>
        <w:rPr>
          <w:sz w:val="22"/>
          <w:szCs w:val="22"/>
        </w:rPr>
      </w:pPr>
    </w:p>
    <w:p w14:paraId="6B0EBED6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2FBC1805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5DF25074" w14:textId="77777777" w:rsidR="00154374" w:rsidRDefault="00154374">
      <w:pPr>
        <w:pStyle w:val="Standard"/>
        <w:jc w:val="right"/>
        <w:rPr>
          <w:sz w:val="21"/>
          <w:szCs w:val="21"/>
        </w:rPr>
      </w:pPr>
    </w:p>
    <w:p w14:paraId="34056DC6" w14:textId="77777777" w:rsidR="00154374" w:rsidRDefault="00000000">
      <w:pPr>
        <w:pStyle w:val="Standard"/>
      </w:pPr>
      <w:r>
        <w:t>….....................................................</w:t>
      </w:r>
    </w:p>
    <w:p w14:paraId="4F511387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746710A2" w14:textId="77777777" w:rsidR="00154374" w:rsidRDefault="00154374">
      <w:pPr>
        <w:pStyle w:val="Standard"/>
      </w:pPr>
    </w:p>
    <w:p w14:paraId="30F61AF4" w14:textId="77777777" w:rsidR="00154374" w:rsidRDefault="00154374">
      <w:pPr>
        <w:pStyle w:val="Standard"/>
      </w:pPr>
    </w:p>
    <w:p w14:paraId="6C74BF1B" w14:textId="77777777" w:rsidR="00154374" w:rsidRDefault="00154374">
      <w:pPr>
        <w:pStyle w:val="Standard"/>
      </w:pPr>
    </w:p>
    <w:p w14:paraId="55D45F0D" w14:textId="77777777" w:rsidR="00154374" w:rsidRDefault="00000000">
      <w:pPr>
        <w:pStyle w:val="Standard"/>
        <w:jc w:val="center"/>
        <w:rPr>
          <w:b/>
        </w:rPr>
      </w:pPr>
      <w:r>
        <w:rPr>
          <w:b/>
        </w:rPr>
        <w:t>OŚWIADCZENIE O PRZYNALEŻNOŚCI DO GRUPY KAPITAŁOWEJ</w:t>
      </w:r>
    </w:p>
    <w:p w14:paraId="4F4F5375" w14:textId="77777777" w:rsidR="00154374" w:rsidRDefault="00000000">
      <w:pPr>
        <w:pStyle w:val="Standard"/>
        <w:jc w:val="center"/>
      </w:pPr>
      <w:r>
        <w:t>Zgodnie z wymaganiami określonymi w art. 108 ust. 1 ustawy</w:t>
      </w:r>
    </w:p>
    <w:p w14:paraId="31419243" w14:textId="77777777" w:rsidR="00154374" w:rsidRDefault="00000000">
      <w:pPr>
        <w:pStyle w:val="Standard"/>
        <w:jc w:val="center"/>
      </w:pPr>
      <w:r>
        <w:t>z dnia 11 września 2019r. Prawo Zamówień Publicznych</w:t>
      </w:r>
    </w:p>
    <w:p w14:paraId="3B94D740" w14:textId="77777777" w:rsidR="00154374" w:rsidRDefault="00154374">
      <w:pPr>
        <w:pStyle w:val="Standard"/>
        <w:jc w:val="center"/>
      </w:pPr>
    </w:p>
    <w:p w14:paraId="581293F5" w14:textId="77777777" w:rsidR="00154374" w:rsidRDefault="00154374">
      <w:pPr>
        <w:pStyle w:val="Standard"/>
        <w:jc w:val="center"/>
      </w:pPr>
    </w:p>
    <w:p w14:paraId="5BC2F272" w14:textId="77777777" w:rsidR="00154374" w:rsidRDefault="00154374">
      <w:pPr>
        <w:pStyle w:val="Standard"/>
        <w:jc w:val="center"/>
      </w:pPr>
    </w:p>
    <w:p w14:paraId="60DBF473" w14:textId="77777777" w:rsidR="00154374" w:rsidRDefault="00000000">
      <w:pPr>
        <w:pStyle w:val="Standard"/>
      </w:pPr>
      <w:r>
        <w:t xml:space="preserve">…...................................................................... - ….................................................      </w:t>
      </w:r>
    </w:p>
    <w:p w14:paraId="713DD556" w14:textId="77777777" w:rsidR="00154374" w:rsidRDefault="00000000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 osoby upoważnionej)                                (stanowisko osoby upoważnionej)</w:t>
      </w:r>
    </w:p>
    <w:p w14:paraId="6C2E4438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45FBFB79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EEB36C8" w14:textId="77777777" w:rsidR="00154374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50A19117" w14:textId="77777777" w:rsidR="00154374" w:rsidRDefault="00154374">
      <w:pPr>
        <w:pStyle w:val="Standard"/>
        <w:rPr>
          <w:sz w:val="12"/>
          <w:szCs w:val="12"/>
        </w:rPr>
      </w:pPr>
    </w:p>
    <w:p w14:paraId="6147F1B3" w14:textId="77777777" w:rsidR="00154374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201051C5" w14:textId="77777777" w:rsidR="00154374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 nazwa firmy)</w:t>
      </w:r>
    </w:p>
    <w:p w14:paraId="2D1DC211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69AAD54C" w14:textId="77777777" w:rsidR="00154374" w:rsidRDefault="00154374">
      <w:pPr>
        <w:pStyle w:val="Standard"/>
        <w:jc w:val="center"/>
        <w:rPr>
          <w:sz w:val="18"/>
          <w:szCs w:val="18"/>
        </w:rPr>
      </w:pPr>
    </w:p>
    <w:p w14:paraId="59C5BD9E" w14:textId="77777777" w:rsidR="00154374" w:rsidRDefault="00000000">
      <w:pPr>
        <w:pStyle w:val="Standard"/>
      </w:pPr>
      <w:r>
        <w:t>Przystępując do udziału w postępowaniu o zamówienie publiczne na zadanie pod nazwą:</w:t>
      </w:r>
    </w:p>
    <w:p w14:paraId="12083DA7" w14:textId="77777777" w:rsidR="00154374" w:rsidRDefault="00154374">
      <w:pPr>
        <w:pStyle w:val="Standard"/>
        <w:rPr>
          <w:sz w:val="12"/>
          <w:szCs w:val="12"/>
        </w:rPr>
      </w:pPr>
    </w:p>
    <w:p w14:paraId="6131EEAE" w14:textId="77777777" w:rsidR="00154374" w:rsidRDefault="00000000">
      <w:pPr>
        <w:pStyle w:val="Standard"/>
        <w:jc w:val="center"/>
        <w:rPr>
          <w:b/>
          <w:bCs/>
        </w:rPr>
      </w:pPr>
      <w:r>
        <w:rPr>
          <w:b/>
          <w:bCs/>
        </w:rPr>
        <w:t>„Dostawa leków i środków ochrony osobistej do Apteki Wojewódzkiego Szpitala Psychiatrycznego w Złotoryi”</w:t>
      </w:r>
    </w:p>
    <w:p w14:paraId="539E8032" w14:textId="77777777" w:rsidR="00154374" w:rsidRDefault="00154374">
      <w:pPr>
        <w:pStyle w:val="Standard"/>
        <w:jc w:val="both"/>
        <w:rPr>
          <w:sz w:val="32"/>
          <w:szCs w:val="32"/>
        </w:rPr>
      </w:pPr>
    </w:p>
    <w:p w14:paraId="02A8E917" w14:textId="77777777" w:rsidR="00154374" w:rsidRDefault="00000000">
      <w:pPr>
        <w:pStyle w:val="Standard"/>
      </w:pPr>
      <w:r>
        <w:t>Oświadczam/y, że:</w:t>
      </w:r>
    </w:p>
    <w:p w14:paraId="2502D28D" w14:textId="77777777" w:rsidR="00154374" w:rsidRDefault="00000000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nie  przynależę  do  grupy  kapitałowej,  w  rozumieniu  Ustawy  o  ochronie  konkurencji                   </w:t>
      </w:r>
    </w:p>
    <w:p w14:paraId="785431BB" w14:textId="77777777" w:rsidR="00154374" w:rsidRDefault="00000000">
      <w:pPr>
        <w:ind w:left="567" w:right="-172"/>
      </w:pPr>
      <w:r>
        <w:t xml:space="preserve">I  konsumentów z dnia 16 lutego 2007r. z innym Wykonawcą, który złożył odrębną ofertę </w:t>
      </w:r>
    </w:p>
    <w:p w14:paraId="5104C0DA" w14:textId="77777777" w:rsidR="00154374" w:rsidRDefault="00000000">
      <w:pPr>
        <w:ind w:left="567" w:right="-172"/>
      </w:pPr>
      <w:r>
        <w:t>w niniejszym postępowaniu.</w:t>
      </w:r>
    </w:p>
    <w:p w14:paraId="3E675704" w14:textId="77777777" w:rsidR="00154374" w:rsidRDefault="00154374">
      <w:pPr>
        <w:jc w:val="both"/>
        <w:rPr>
          <w:sz w:val="16"/>
          <w:szCs w:val="16"/>
        </w:rPr>
      </w:pPr>
    </w:p>
    <w:p w14:paraId="1D821CE8" w14:textId="77777777" w:rsidR="00154374" w:rsidRDefault="00000000"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 </w:t>
      </w:r>
      <w:r>
        <w:rPr>
          <w:bCs/>
          <w:color w:val="FF0000"/>
        </w:rPr>
        <w:t xml:space="preserve"> </w:t>
      </w:r>
      <w:r>
        <w:t xml:space="preserve">przynależę   do  grupy   kapitałowej,  w   rozumieniu   Ustawy   o   ochronie  konkurencji  </w:t>
      </w:r>
    </w:p>
    <w:p w14:paraId="239BABB4" w14:textId="77777777" w:rsidR="00154374" w:rsidRDefault="00000000">
      <w:pPr>
        <w:ind w:left="567"/>
      </w:pPr>
      <w:r>
        <w:t>I  konsumentów z dnia 16 lutego 2007r. z innym Wykonawcą, który złożył odrębną ofertę               w niniejszym postępowaniu:</w:t>
      </w:r>
    </w:p>
    <w:p w14:paraId="2616CD71" w14:textId="77777777" w:rsidR="00154374" w:rsidRDefault="00154374">
      <w:pPr>
        <w:pStyle w:val="Akapitzlist"/>
        <w:jc w:val="both"/>
        <w:rPr>
          <w:sz w:val="12"/>
          <w:szCs w:val="12"/>
        </w:rPr>
      </w:pPr>
    </w:p>
    <w:p w14:paraId="53D4329B" w14:textId="77777777" w:rsidR="00154374" w:rsidRDefault="00000000">
      <w:pPr>
        <w:pStyle w:val="Standard"/>
      </w:pPr>
      <w:r>
        <w:rPr>
          <w:i/>
        </w:rPr>
        <w:t xml:space="preserve">  ̽  -</w:t>
      </w:r>
      <w:r>
        <w:rPr>
          <w:i/>
          <w:sz w:val="18"/>
          <w:szCs w:val="18"/>
        </w:rPr>
        <w:t xml:space="preserve"> prawidłowe zaznaczyć</w:t>
      </w:r>
    </w:p>
    <w:p w14:paraId="0EA633E3" w14:textId="77777777" w:rsidR="00154374" w:rsidRDefault="00154374">
      <w:pPr>
        <w:pStyle w:val="Standard"/>
      </w:pPr>
    </w:p>
    <w:p w14:paraId="19213B32" w14:textId="77777777" w:rsidR="00154374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niezależność..</w:t>
      </w:r>
    </w:p>
    <w:p w14:paraId="2AE8BBB1" w14:textId="77777777" w:rsidR="00154374" w:rsidRDefault="00154374">
      <w:pPr>
        <w:pStyle w:val="Standard"/>
      </w:pPr>
    </w:p>
    <w:p w14:paraId="3D753690" w14:textId="77777777" w:rsidR="00154374" w:rsidRDefault="00154374">
      <w:pPr>
        <w:pStyle w:val="Standard"/>
      </w:pPr>
    </w:p>
    <w:p w14:paraId="54BB142B" w14:textId="77777777" w:rsidR="00154374" w:rsidRDefault="00154374">
      <w:pPr>
        <w:pStyle w:val="Standard"/>
      </w:pPr>
    </w:p>
    <w:p w14:paraId="28019801" w14:textId="77777777" w:rsidR="00154374" w:rsidRDefault="00154374">
      <w:pPr>
        <w:pStyle w:val="Standard"/>
      </w:pPr>
    </w:p>
    <w:p w14:paraId="603124CB" w14:textId="77777777" w:rsidR="00154374" w:rsidRDefault="00154374">
      <w:pPr>
        <w:pStyle w:val="Standard"/>
      </w:pPr>
    </w:p>
    <w:p w14:paraId="585D760F" w14:textId="77777777" w:rsidR="00154374" w:rsidRDefault="00154374">
      <w:pPr>
        <w:pStyle w:val="Standard"/>
      </w:pPr>
    </w:p>
    <w:p w14:paraId="1486F006" w14:textId="77777777" w:rsidR="00154374" w:rsidRDefault="00154374">
      <w:pPr>
        <w:pStyle w:val="Standard"/>
      </w:pPr>
    </w:p>
    <w:p w14:paraId="17B2D01A" w14:textId="77777777" w:rsidR="00154374" w:rsidRDefault="00154374">
      <w:pPr>
        <w:pStyle w:val="Standard"/>
      </w:pPr>
    </w:p>
    <w:p w14:paraId="41E63895" w14:textId="77777777" w:rsidR="00154374" w:rsidRDefault="00154374">
      <w:pPr>
        <w:pStyle w:val="Standard"/>
      </w:pPr>
    </w:p>
    <w:p w14:paraId="38157C61" w14:textId="77777777" w:rsidR="00154374" w:rsidRDefault="00154374">
      <w:pPr>
        <w:pStyle w:val="Standard"/>
      </w:pPr>
    </w:p>
    <w:p w14:paraId="2B515D52" w14:textId="77777777" w:rsidR="00154374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6B75E296" w14:textId="77777777" w:rsidR="00154374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4827F7E" w14:textId="77777777" w:rsidR="00154374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154374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DD294" w14:textId="77777777" w:rsidR="00077FF7" w:rsidRDefault="00077FF7">
      <w:r>
        <w:separator/>
      </w:r>
    </w:p>
  </w:endnote>
  <w:endnote w:type="continuationSeparator" w:id="0">
    <w:p w14:paraId="4E049B1F" w14:textId="77777777" w:rsidR="00077FF7" w:rsidRDefault="00077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76C0B" w14:textId="77777777" w:rsidR="00077FF7" w:rsidRDefault="00077FF7">
      <w:r>
        <w:rPr>
          <w:color w:val="000000"/>
        </w:rPr>
        <w:separator/>
      </w:r>
    </w:p>
  </w:footnote>
  <w:footnote w:type="continuationSeparator" w:id="0">
    <w:p w14:paraId="3268A6BC" w14:textId="77777777" w:rsidR="00077FF7" w:rsidRDefault="00077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4768D"/>
    <w:multiLevelType w:val="multilevel"/>
    <w:tmpl w:val="98824CE0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1647663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54374"/>
    <w:rsid w:val="00077FF7"/>
    <w:rsid w:val="00154374"/>
    <w:rsid w:val="00F1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C6F37"/>
  <w15:docId w15:val="{D972DE8A-19E9-4FC5-B301-4791CBC3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2023-09-20T07:24:00Z</cp:lastPrinted>
  <dcterms:created xsi:type="dcterms:W3CDTF">2023-09-20T07:31:00Z</dcterms:created>
  <dcterms:modified xsi:type="dcterms:W3CDTF">2023-09-20T07:31:00Z</dcterms:modified>
</cp:coreProperties>
</file>